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72863" w14:textId="77777777" w:rsidR="003D6ACB" w:rsidRPr="00E36BEA" w:rsidRDefault="000860AE" w:rsidP="00E36BEA">
      <w:r>
        <w:rPr>
          <w:rFonts w:ascii="inherit" w:hAnsi="inherit"/>
          <w:noProof/>
          <w:color w:val="3F3F46"/>
        </w:rPr>
        <w:drawing>
          <wp:anchor distT="0" distB="0" distL="114300" distR="114300" simplePos="0" relativeHeight="251661312" behindDoc="0" locked="0" layoutInCell="1" allowOverlap="1" wp14:anchorId="05EF9000" wp14:editId="5273F8C3">
            <wp:simplePos x="0" y="0"/>
            <wp:positionH relativeFrom="column">
              <wp:posOffset>6264506</wp:posOffset>
            </wp:positionH>
            <wp:positionV relativeFrom="paragraph">
              <wp:posOffset>1239750</wp:posOffset>
            </wp:positionV>
            <wp:extent cx="920115" cy="792480"/>
            <wp:effectExtent l="0" t="0" r="0" b="6477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ПМСП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5000"/>
                              </a14:imgEffect>
                              <a14:imgEffect>
                                <a14:colorTemperature colorTemp="6116"/>
                              </a14:imgEffect>
                              <a14:imgEffect>
                                <a14:brightnessContrast bright="16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792480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>
                          <a:alpha val="43137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9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61B237C" wp14:editId="1A2D334D">
            <wp:simplePos x="0" y="0"/>
            <wp:positionH relativeFrom="column">
              <wp:posOffset>6324600</wp:posOffset>
            </wp:positionH>
            <wp:positionV relativeFrom="paragraph">
              <wp:posOffset>13797</wp:posOffset>
            </wp:positionV>
            <wp:extent cx="867235" cy="825549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ППМСП Центр  эм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9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t="13961" r="16497" b="17298"/>
                    <a:stretch/>
                  </pic:blipFill>
                  <pic:spPr bwMode="auto">
                    <a:xfrm>
                      <a:off x="0" y="0"/>
                      <a:ext cx="883939" cy="841450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>
                      <a:noFill/>
                    </a:ln>
                    <a:effectLst>
                      <a:outerShdw blurRad="50800" dist="50800" dir="5400000" sx="7000" sy="7000" algn="ctr" rotWithShape="0">
                        <a:schemeClr val="accent5">
                          <a:lumMod val="20000"/>
                          <a:lumOff val="80000"/>
                        </a:schemeClr>
                      </a:outerShdw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3AA" w:rsidRPr="00737983">
        <w:rPr>
          <w:noProof/>
          <w:lang w:val="en-US"/>
        </w:rPr>
        <mc:AlternateContent>
          <mc:Choice Requires="wpg">
            <w:drawing>
              <wp:inline distT="0" distB="0" distL="0" distR="0" wp14:anchorId="5315CFFD" wp14:editId="06D8ED89">
                <wp:extent cx="7172960" cy="2044016"/>
                <wp:effectExtent l="0" t="0" r="8890" b="0"/>
                <wp:docPr id="2" name="Группа 2" descr="декоративный элемен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960" cy="2044016"/>
                          <a:chOff x="0" y="0"/>
                          <a:chExt cx="8014346" cy="22574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 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485275" y="14286"/>
                            <a:ext cx="4529071" cy="222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Группа 34"/>
                        <wpg:cNvGrpSpPr/>
                        <wpg:grpSpPr>
                          <a:xfrm>
                            <a:off x="0" y="0"/>
                            <a:ext cx="5426321" cy="2257425"/>
                            <a:chOff x="0" y="0"/>
                            <a:chExt cx="5426321" cy="2257425"/>
                          </a:xfrm>
                        </wpg:grpSpPr>
                        <wps:wsp>
                          <wps:cNvPr id="32" name="Пятиугольник 32"/>
                          <wps:cNvSpPr/>
                          <wps:spPr>
                            <a:xfrm>
                              <a:off x="800100" y="14287"/>
                              <a:ext cx="4626221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ятиугольник 33"/>
                          <wps:cNvSpPr/>
                          <wps:spPr>
                            <a:xfrm>
                              <a:off x="0" y="0"/>
                              <a:ext cx="5221554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Надпись 10"/>
                        <wps:cNvSpPr txBox="1"/>
                        <wps:spPr>
                          <a:xfrm>
                            <a:off x="41502" y="33644"/>
                            <a:ext cx="4488692" cy="7926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6DC571" w14:textId="77777777" w:rsidR="003930D8" w:rsidRDefault="00F1471D" w:rsidP="003D6ACB">
                              <w:pPr>
                                <w:pStyle w:val="1"/>
                                <w:spacing w:before="0" w:after="0" w:line="240" w:lineRule="auto"/>
                                <w:textAlignment w:val="baseline"/>
                                <w:rPr>
                                  <w:rFonts w:ascii="Times New Roman" w:hAnsi="Times New Roman" w:cs="Times New Roman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1471D">
                                <w:rPr>
                                  <w:rFonts w:ascii="Times New Roman" w:hAnsi="Times New Roman" w:cs="Times New Roman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Трудности адаптации школьников к</w:t>
                              </w:r>
                            </w:p>
                            <w:p w14:paraId="713C638E" w14:textId="77777777" w:rsidR="00F1471D" w:rsidRPr="00F1471D" w:rsidRDefault="00F1471D" w:rsidP="003D6ACB">
                              <w:pPr>
                                <w:pStyle w:val="1"/>
                                <w:spacing w:before="0" w:after="0" w:line="240" w:lineRule="auto"/>
                                <w:textAlignment w:val="baseline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1471D">
                                <w:rPr>
                                  <w:rFonts w:ascii="Times New Roman" w:hAnsi="Times New Roman" w:cs="Times New Roman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новым условиям учебной деятельности</w:t>
                              </w:r>
                            </w:p>
                            <w:p w14:paraId="34C420D1" w14:textId="77777777" w:rsidR="008473AA" w:rsidRPr="0074128F" w:rsidRDefault="008473AA" w:rsidP="00F1471D">
                              <w:pPr>
                                <w:pStyle w:val="a6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 23"/>
                        <wps:cNvSpPr txBox="1"/>
                        <wps:spPr>
                          <a:xfrm>
                            <a:off x="178989" y="726838"/>
                            <a:ext cx="4393954" cy="14359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F86715" w14:textId="77777777" w:rsidR="008473AA" w:rsidRPr="003930D8" w:rsidRDefault="006D0B38" w:rsidP="008473AA">
                              <w:pPr>
                                <w:pStyle w:val="a4"/>
                                <w:rPr>
                                  <w:rFonts w:ascii="inherit" w:hAnsi="inherit"/>
                                  <w:color w:val="3F3F46"/>
                                </w:rPr>
                              </w:pPr>
                              <w:r>
                                <w:rPr>
                                  <w:rFonts w:ascii="inherit" w:hAnsi="inherit"/>
                                  <w:color w:val="3F3F46"/>
                                </w:rPr>
                                <w:t>Начало обучения в школе, переход из начальной в среднюю, из средней – в старшую справедливо считают кризисными периодами. Часто появляются специфические проблемы, которые требуют особого внимания как педагогов, так и родителей. У учащихся 1-х, 5-х, 10-х классов меняется их социальное окружение, новые условия обучения и воспитания выдвигают более высокие требования к интеллектуальному и личностному развитию, к уровню сформированности у детей учебных знаний, умений, навыков.</w:t>
                              </w:r>
                              <w:r>
                                <w:rPr>
                                  <w:rFonts w:ascii="inherit" w:hAnsi="inherit"/>
                                  <w:color w:val="3F3F4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10CE6" id="Группа 2" o:spid="_x0000_s1026" alt="декоративный элемент" style="width:564.8pt;height:160.95pt;mso-position-horizontal-relative:char;mso-position-vertical-relative:line" coordsize="80143,225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 1" o:spid="_x0000_s1027" type="#_x0000_t75" style="position:absolute;left:34852;top:142;width:45291;height:222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">
                  <v:imagedata r:id="rId12" o:title=""/>
                </v:shape>
                <v:group id="Группа 34" o:spid="_x0000_s1028" style="position:absolute;width:54263;height:22574" coordsize="54263,2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Пятиугольник 32" o:spid="_x0000_s1029" type="#_x0000_t15" style="position:absolute;left:8001;top:142;width:46262;height:2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" adj="16363" fillcolor="white [3212]" stroked="f" strokeweight="2pt"/>
                  <v:shape id="Пятиугольник 33" o:spid="_x0000_s1030" type="#_x0000_t15" style="position:absolute;width:52215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" adj="16960" fillcolor="#4bacc6 [3208]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 10" o:spid="_x0000_s1031" type="#_x0000_t202" style="position:absolute;left:415;top:336;width:44886;height:7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:rsidR="003930D8" w:rsidRDefault="00F1471D" w:rsidP="003D6ACB">
                        <w:pPr>
                          <w:pStyle w:val="1"/>
                          <w:spacing w:before="0" w:after="0" w:line="240" w:lineRule="auto"/>
                          <w:textAlignment w:val="baseline"/>
                          <w:rPr>
                            <w:rFonts w:ascii="Times New Roman" w:hAnsi="Times New Roman" w:cs="Times New Roman"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1471D">
                          <w:rPr>
                            <w:rFonts w:ascii="Times New Roman" w:hAnsi="Times New Roman" w:cs="Times New Roman"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Трудности адаптации школьников к</w:t>
                        </w:r>
                      </w:p>
                      <w:p w:rsidR="00F1471D" w:rsidRPr="00F1471D" w:rsidRDefault="00F1471D" w:rsidP="003D6ACB">
                        <w:pPr>
                          <w:pStyle w:val="1"/>
                          <w:spacing w:before="0" w:after="0" w:line="240" w:lineRule="auto"/>
                          <w:textAlignment w:val="baseline"/>
                          <w:rPr>
                            <w:rFonts w:ascii="Times New Roman" w:hAnsi="Times New Roman" w:cs="Times New Roman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1471D">
                          <w:rPr>
                            <w:rFonts w:ascii="Times New Roman" w:hAnsi="Times New Roman" w:cs="Times New Roman"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 новым условиям учебной деятельности</w:t>
                        </w:r>
                      </w:p>
                      <w:p w:rsidR="008473AA" w:rsidRPr="0074128F" w:rsidRDefault="008473AA" w:rsidP="00F1471D">
                        <w:pPr>
                          <w:pStyle w:val="a6"/>
                          <w:jc w:val="left"/>
                        </w:pPr>
                      </w:p>
                    </w:txbxContent>
                  </v:textbox>
                </v:shape>
                <v:shape id="Надпись 23" o:spid="_x0000_s1032" type="#_x0000_t202" style="position:absolute;left:1789;top:7268;width:43940;height:1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8473AA" w:rsidRPr="003930D8" w:rsidRDefault="006D0B38" w:rsidP="008473AA">
                        <w:pPr>
                          <w:pStyle w:val="a4"/>
                          <w:rPr>
                            <w:rFonts w:ascii="inherit" w:hAnsi="inherit"/>
                            <w:color w:val="3F3F46"/>
                          </w:rPr>
                        </w:pPr>
                        <w:r>
                          <w:rPr>
                            <w:rFonts w:ascii="inherit" w:hAnsi="inherit"/>
                            <w:color w:val="3F3F46"/>
                          </w:rPr>
                          <w:t xml:space="preserve">Начало обучения в школе, переход из начальной в среднюю, из средней – в старшую справедливо считают кризисными периодами. </w:t>
                        </w:r>
                        <w:r>
                          <w:rPr>
                            <w:rFonts w:ascii="inherit" w:hAnsi="inherit"/>
                            <w:color w:val="3F3F46"/>
                          </w:rPr>
                          <w:t>Часто появляются</w:t>
                        </w:r>
                        <w:r>
                          <w:rPr>
                            <w:rFonts w:ascii="inherit" w:hAnsi="inherit"/>
                            <w:color w:val="3F3F46"/>
                          </w:rPr>
                          <w:t xml:space="preserve"> специфические проблемы, которые требуют особого внимания как педагогов, так и родителей. У учащихся 1-х, 5-х, 10-х классов меняется их социальное окружение, новые условия обучения и воспитания выдвигают более высокие требования к интеллектуальному и личностному развитию, к уровню сформированности у детей учебных знаний, умений, навыков.</w:t>
                        </w:r>
                        <w:r>
                          <w:rPr>
                            <w:rFonts w:ascii="inherit" w:hAnsi="inherit"/>
                            <w:color w:val="3F3F46"/>
                          </w:rPr>
                          <w:br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473AA" w:rsidRPr="00737983">
        <w:rPr>
          <w:lang w:bidi="ru-RU"/>
        </w:rPr>
        <w:t xml:space="preserve"> </w:t>
      </w:r>
    </w:p>
    <w:p w14:paraId="72A50F1D" w14:textId="77777777" w:rsidR="008473AA" w:rsidRPr="00737983" w:rsidRDefault="006D0B38" w:rsidP="008473AA">
      <w:pPr>
        <w:pStyle w:val="1"/>
      </w:pPr>
      <w:r>
        <w:rPr>
          <w:rFonts w:ascii="inherit" w:hAnsi="inherit"/>
          <w:color w:val="3F3F46"/>
        </w:rPr>
        <w:t>Основные факторы, влияющие на адаптацию в 1-х, 5-х, 10-х классах:</w:t>
      </w:r>
    </w:p>
    <w:tbl>
      <w:tblPr>
        <w:tblStyle w:val="11"/>
        <w:tblW w:w="5006" w:type="pct"/>
        <w:tblLayout w:type="fixed"/>
        <w:tblLook w:val="04A0" w:firstRow="1" w:lastRow="0" w:firstColumn="1" w:lastColumn="0" w:noHBand="0" w:noVBand="1"/>
      </w:tblPr>
      <w:tblGrid>
        <w:gridCol w:w="136"/>
        <w:gridCol w:w="1846"/>
        <w:gridCol w:w="1987"/>
        <w:gridCol w:w="2412"/>
        <w:gridCol w:w="1987"/>
        <w:gridCol w:w="1987"/>
        <w:gridCol w:w="710"/>
        <w:gridCol w:w="134"/>
      </w:tblGrid>
      <w:tr w:rsidR="00422021" w:rsidRPr="00737983" w14:paraId="573B3F0E" w14:textId="77777777" w:rsidTr="002E53F3">
        <w:tc>
          <w:tcPr>
            <w:tcW w:w="61" w:type="pct"/>
            <w:vAlign w:val="center"/>
          </w:tcPr>
          <w:p w14:paraId="4141D1BB" w14:textId="77777777" w:rsidR="008473AA" w:rsidRPr="00737983" w:rsidRDefault="008473AA" w:rsidP="001F2C90"/>
        </w:tc>
        <w:tc>
          <w:tcPr>
            <w:tcW w:w="824" w:type="pct"/>
            <w:vAlign w:val="center"/>
          </w:tcPr>
          <w:p w14:paraId="1517D910" w14:textId="77777777" w:rsidR="003930D8" w:rsidRDefault="006D0B38" w:rsidP="001F2C90">
            <w:pPr>
              <w:pStyle w:val="aa"/>
              <w:rPr>
                <w:rFonts w:ascii="inherit" w:hAnsi="inherit"/>
                <w:color w:val="3F3F46"/>
              </w:rPr>
            </w:pPr>
            <w:r>
              <w:rPr>
                <w:rFonts w:ascii="inherit" w:hAnsi="inherit"/>
                <w:color w:val="3F3F46"/>
              </w:rPr>
              <w:t xml:space="preserve">новые условия </w:t>
            </w:r>
          </w:p>
          <w:p w14:paraId="4EEF0464" w14:textId="77777777" w:rsidR="008473AA" w:rsidRPr="00737983" w:rsidRDefault="006D0B38" w:rsidP="001F2C90">
            <w:pPr>
              <w:pStyle w:val="aa"/>
            </w:pPr>
            <w:r>
              <w:rPr>
                <w:rFonts w:ascii="inherit" w:hAnsi="inherit"/>
                <w:color w:val="3F3F46"/>
              </w:rPr>
              <w:t>обучения</w:t>
            </w:r>
          </w:p>
        </w:tc>
        <w:tc>
          <w:tcPr>
            <w:tcW w:w="887" w:type="pct"/>
            <w:vAlign w:val="center"/>
          </w:tcPr>
          <w:p w14:paraId="42885867" w14:textId="77777777" w:rsidR="008473AA" w:rsidRPr="00737983" w:rsidRDefault="006D0B38" w:rsidP="001F2C90">
            <w:r w:rsidRPr="00737983">
              <w:rPr>
                <w:noProof/>
                <w:lang w:val="en-US"/>
              </w:rPr>
              <w:drawing>
                <wp:inline distT="0" distB="0" distL="0" distR="0" wp14:anchorId="4B1D6554" wp14:editId="41C52913">
                  <wp:extent cx="381000" cy="381000"/>
                  <wp:effectExtent l="0" t="0" r="0" b="0"/>
                  <wp:docPr id="5" name="Графический объект 5" descr="Ауди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  <w:vAlign w:val="center"/>
          </w:tcPr>
          <w:p w14:paraId="03B44CBA" w14:textId="77777777" w:rsidR="003930D8" w:rsidRDefault="006D0B38" w:rsidP="001F2C90">
            <w:pPr>
              <w:pStyle w:val="aa"/>
              <w:rPr>
                <w:rFonts w:ascii="inherit" w:hAnsi="inherit"/>
                <w:color w:val="3F3F46"/>
              </w:rPr>
            </w:pPr>
            <w:r>
              <w:rPr>
                <w:rFonts w:ascii="inherit" w:hAnsi="inherit"/>
                <w:color w:val="3F3F46"/>
              </w:rPr>
              <w:t xml:space="preserve">изменения социального статуса в </w:t>
            </w:r>
          </w:p>
          <w:p w14:paraId="36F01EDD" w14:textId="77777777" w:rsidR="008473AA" w:rsidRPr="00737983" w:rsidRDefault="006D0B38" w:rsidP="001F2C90">
            <w:pPr>
              <w:pStyle w:val="aa"/>
            </w:pPr>
            <w:r>
              <w:rPr>
                <w:rFonts w:ascii="inherit" w:hAnsi="inherit"/>
                <w:color w:val="3F3F46"/>
              </w:rPr>
              <w:t>классном коллективе</w:t>
            </w:r>
          </w:p>
        </w:tc>
        <w:tc>
          <w:tcPr>
            <w:tcW w:w="887" w:type="pct"/>
            <w:vAlign w:val="center"/>
          </w:tcPr>
          <w:p w14:paraId="34DCCCF7" w14:textId="77777777" w:rsidR="008473AA" w:rsidRPr="00737983" w:rsidRDefault="006D0B38" w:rsidP="001F2C90">
            <w:r w:rsidRPr="00737983">
              <w:rPr>
                <w:noProof/>
                <w:lang w:val="en-US"/>
              </w:rPr>
              <w:drawing>
                <wp:inline distT="0" distB="0" distL="0" distR="0" wp14:anchorId="43C58469" wp14:editId="0B758711">
                  <wp:extent cx="403082" cy="411480"/>
                  <wp:effectExtent l="0" t="0" r="0" b="0"/>
                  <wp:docPr id="4" name="Графический объект 4" descr="Целевая ауди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sedBook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32" cy="41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pct"/>
            <w:vAlign w:val="center"/>
          </w:tcPr>
          <w:p w14:paraId="15B000EA" w14:textId="77777777" w:rsidR="003930D8" w:rsidRDefault="006D0B38" w:rsidP="001F2C90">
            <w:pPr>
              <w:pStyle w:val="aa"/>
              <w:rPr>
                <w:rFonts w:ascii="inherit" w:hAnsi="inherit"/>
                <w:color w:val="3F3F46"/>
              </w:rPr>
            </w:pPr>
            <w:r>
              <w:rPr>
                <w:rFonts w:ascii="inherit" w:hAnsi="inherit"/>
                <w:color w:val="3F3F46"/>
              </w:rPr>
              <w:t xml:space="preserve">увеличение </w:t>
            </w:r>
          </w:p>
          <w:p w14:paraId="1C1FDB0A" w14:textId="77777777" w:rsidR="008473AA" w:rsidRPr="00737983" w:rsidRDefault="006D0B38" w:rsidP="001F2C90">
            <w:pPr>
              <w:pStyle w:val="aa"/>
            </w:pPr>
            <w:r>
              <w:rPr>
                <w:rFonts w:ascii="inherit" w:hAnsi="inherit"/>
                <w:color w:val="3F3F46"/>
              </w:rPr>
              <w:t>учебной нагрузки</w:t>
            </w:r>
          </w:p>
        </w:tc>
        <w:tc>
          <w:tcPr>
            <w:tcW w:w="317" w:type="pct"/>
            <w:vAlign w:val="center"/>
          </w:tcPr>
          <w:p w14:paraId="0D22D3CC" w14:textId="77777777" w:rsidR="003930D8" w:rsidRPr="00737983" w:rsidRDefault="008473AA" w:rsidP="001F2C90">
            <w:r w:rsidRPr="00737983">
              <w:rPr>
                <w:noProof/>
                <w:lang w:val="en-US"/>
              </w:rPr>
              <w:drawing>
                <wp:inline distT="0" distB="0" distL="0" distR="0" wp14:anchorId="36CB3F43" wp14:editId="2E46CE00">
                  <wp:extent cx="381000" cy="381000"/>
                  <wp:effectExtent l="0" t="0" r="0" b="0"/>
                  <wp:docPr id="6" name="Графический объект 6" descr="Преподава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issors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pct"/>
            <w:vAlign w:val="center"/>
          </w:tcPr>
          <w:p w14:paraId="0C23DF54" w14:textId="77777777" w:rsidR="008473AA" w:rsidRPr="00737983" w:rsidRDefault="008473AA" w:rsidP="001F2C90"/>
        </w:tc>
      </w:tr>
      <w:tr w:rsidR="00422021" w:rsidRPr="00737983" w14:paraId="21B47D1D" w14:textId="77777777" w:rsidTr="002E53F3">
        <w:trPr>
          <w:trHeight w:val="896"/>
        </w:trPr>
        <w:tc>
          <w:tcPr>
            <w:tcW w:w="61" w:type="pct"/>
            <w:vAlign w:val="center"/>
          </w:tcPr>
          <w:p w14:paraId="16EED601" w14:textId="77777777" w:rsidR="003930D8" w:rsidRPr="00737983" w:rsidRDefault="003930D8" w:rsidP="001F2C90"/>
        </w:tc>
        <w:tc>
          <w:tcPr>
            <w:tcW w:w="824" w:type="pct"/>
            <w:vAlign w:val="center"/>
          </w:tcPr>
          <w:p w14:paraId="639496A3" w14:textId="77777777" w:rsidR="003930D8" w:rsidRDefault="003930D8" w:rsidP="001F2C90">
            <w:pPr>
              <w:pStyle w:val="aa"/>
              <w:rPr>
                <w:rFonts w:ascii="inherit" w:hAnsi="inherit"/>
                <w:color w:val="3F3F46"/>
              </w:rPr>
            </w:pPr>
          </w:p>
          <w:p w14:paraId="5663E6D8" w14:textId="77777777" w:rsidR="003930D8" w:rsidRDefault="003930D8" w:rsidP="001F2C90">
            <w:pPr>
              <w:pStyle w:val="aa"/>
              <w:rPr>
                <w:rFonts w:ascii="inherit" w:hAnsi="inherit"/>
                <w:color w:val="3F3F46"/>
              </w:rPr>
            </w:pPr>
          </w:p>
        </w:tc>
        <w:tc>
          <w:tcPr>
            <w:tcW w:w="887" w:type="pct"/>
            <w:vAlign w:val="center"/>
          </w:tcPr>
          <w:p w14:paraId="519BE16E" w14:textId="77777777" w:rsidR="003930D8" w:rsidRPr="003930D8" w:rsidRDefault="003930D8" w:rsidP="003930D8">
            <w:pPr>
              <w:jc w:val="center"/>
              <w:rPr>
                <w:rFonts w:ascii="inherit" w:hAnsi="inherit" w:cs="Times New Roman"/>
                <w:color w:val="3F3F46"/>
                <w:sz w:val="22"/>
                <w:szCs w:val="22"/>
              </w:rPr>
            </w:pPr>
          </w:p>
          <w:p w14:paraId="6424278E" w14:textId="77777777" w:rsidR="003930D8" w:rsidRPr="003930D8" w:rsidRDefault="00422021" w:rsidP="003930D8">
            <w:pPr>
              <w:jc w:val="center"/>
              <w:rPr>
                <w:rFonts w:ascii="inherit" w:hAnsi="inherit" w:cs="Times New Roman"/>
                <w:color w:val="3F3F46"/>
                <w:sz w:val="22"/>
                <w:szCs w:val="22"/>
              </w:rPr>
            </w:pPr>
            <w:r>
              <w:rPr>
                <w:rFonts w:ascii="inherit" w:hAnsi="inherit" w:cs="Times New Roman"/>
                <w:color w:val="3F3F46"/>
                <w:sz w:val="22"/>
                <w:szCs w:val="22"/>
              </w:rPr>
              <w:t>ф</w:t>
            </w:r>
            <w:r w:rsidR="003930D8" w:rsidRPr="003930D8">
              <w:rPr>
                <w:rFonts w:ascii="inherit" w:hAnsi="inherit" w:cs="Times New Roman"/>
                <w:color w:val="3F3F46"/>
                <w:sz w:val="22"/>
                <w:szCs w:val="22"/>
              </w:rPr>
              <w:t>изиологические</w:t>
            </w:r>
          </w:p>
          <w:p w14:paraId="5A0E5052" w14:textId="77777777" w:rsidR="003930D8" w:rsidRDefault="003930D8" w:rsidP="003930D8">
            <w:pPr>
              <w:jc w:val="center"/>
              <w:rPr>
                <w:rFonts w:ascii="inherit" w:hAnsi="inherit" w:cs="Times New Roman"/>
                <w:color w:val="3F3F46"/>
                <w:sz w:val="22"/>
                <w:szCs w:val="22"/>
              </w:rPr>
            </w:pPr>
            <w:r w:rsidRPr="003930D8">
              <w:rPr>
                <w:rFonts w:ascii="inherit" w:hAnsi="inherit" w:cs="Times New Roman"/>
                <w:color w:val="3F3F46"/>
                <w:sz w:val="22"/>
                <w:szCs w:val="22"/>
              </w:rPr>
              <w:t>изменения</w:t>
            </w:r>
          </w:p>
          <w:p w14:paraId="722C3C8B" w14:textId="77777777" w:rsidR="00422021" w:rsidRPr="00737983" w:rsidRDefault="00422021" w:rsidP="003930D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1077" w:type="pct"/>
            <w:vAlign w:val="center"/>
          </w:tcPr>
          <w:p w14:paraId="261B89C6" w14:textId="77777777" w:rsidR="003930D8" w:rsidRDefault="00422021" w:rsidP="00422021">
            <w:pPr>
              <w:pStyle w:val="aa"/>
              <w:jc w:val="left"/>
              <w:rPr>
                <w:rFonts w:ascii="inherit" w:hAnsi="inherit"/>
                <w:color w:val="3F3F46"/>
              </w:rPr>
            </w:pPr>
            <w:r w:rsidRPr="00737983">
              <w:rPr>
                <w:noProof/>
                <w:lang w:val="en-US"/>
              </w:rPr>
              <w:drawing>
                <wp:inline distT="0" distB="0" distL="0" distR="0" wp14:anchorId="6D59959D" wp14:editId="20CD8A0B">
                  <wp:extent cx="426720" cy="426720"/>
                  <wp:effectExtent l="0" t="0" r="0" b="0"/>
                  <wp:docPr id="16" name="Графический объект 5" descr="Школь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pct"/>
            <w:vAlign w:val="center"/>
          </w:tcPr>
          <w:p w14:paraId="09812C5A" w14:textId="77777777" w:rsidR="00422021" w:rsidRPr="00422021" w:rsidRDefault="00422021" w:rsidP="00422021">
            <w:pPr>
              <w:pStyle w:val="aa"/>
              <w:rPr>
                <w:rFonts w:ascii="inherit" w:hAnsi="inherit"/>
                <w:color w:val="3F3F46"/>
                <w:szCs w:val="22"/>
              </w:rPr>
            </w:pPr>
            <w:r w:rsidRPr="00422021">
              <w:rPr>
                <w:rFonts w:ascii="inherit" w:hAnsi="inherit"/>
                <w:color w:val="3F3F46"/>
                <w:szCs w:val="22"/>
              </w:rPr>
              <w:t>психологические</w:t>
            </w:r>
          </w:p>
          <w:p w14:paraId="3B8F2DBF" w14:textId="77777777" w:rsidR="003930D8" w:rsidRPr="00737983" w:rsidRDefault="00422021" w:rsidP="00422021">
            <w:pPr>
              <w:jc w:val="center"/>
              <w:rPr>
                <w:noProof/>
                <w:lang w:val="en-US"/>
              </w:rPr>
            </w:pPr>
            <w:r w:rsidRPr="00422021">
              <w:rPr>
                <w:rFonts w:ascii="inherit" w:hAnsi="inherit"/>
                <w:color w:val="3F3F46"/>
                <w:sz w:val="22"/>
                <w:szCs w:val="22"/>
              </w:rPr>
              <w:t>новообразования</w:t>
            </w:r>
          </w:p>
        </w:tc>
        <w:tc>
          <w:tcPr>
            <w:tcW w:w="887" w:type="pct"/>
            <w:vAlign w:val="center"/>
          </w:tcPr>
          <w:p w14:paraId="7EDAC2F0" w14:textId="77777777" w:rsidR="003930D8" w:rsidRDefault="00422021" w:rsidP="00422021">
            <w:pPr>
              <w:pStyle w:val="aa"/>
              <w:jc w:val="left"/>
              <w:rPr>
                <w:rFonts w:ascii="inherit" w:hAnsi="inherit"/>
                <w:color w:val="3F3F46"/>
              </w:rPr>
            </w:pPr>
            <w:r w:rsidRPr="00737983">
              <w:rPr>
                <w:noProof/>
                <w:lang w:val="en-US"/>
              </w:rPr>
              <w:drawing>
                <wp:inline distT="0" distB="0" distL="0" distR="0" wp14:anchorId="083591F4" wp14:editId="0A2CFBD6">
                  <wp:extent cx="426720" cy="426720"/>
                  <wp:effectExtent l="0" t="0" r="0" b="0"/>
                  <wp:docPr id="17" name="Графический объект 5" descr="Мозг в голо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" w:type="pct"/>
            <w:vAlign w:val="center"/>
          </w:tcPr>
          <w:p w14:paraId="29756720" w14:textId="77777777" w:rsidR="003930D8" w:rsidRPr="00737983" w:rsidRDefault="003930D8" w:rsidP="001F2C90">
            <w:pPr>
              <w:rPr>
                <w:noProof/>
                <w:lang w:val="en-US"/>
              </w:rPr>
            </w:pPr>
          </w:p>
        </w:tc>
        <w:tc>
          <w:tcPr>
            <w:tcW w:w="60" w:type="pct"/>
            <w:vAlign w:val="center"/>
          </w:tcPr>
          <w:p w14:paraId="18020CDF" w14:textId="77777777" w:rsidR="003930D8" w:rsidRPr="00737983" w:rsidRDefault="003930D8" w:rsidP="001F2C90"/>
        </w:tc>
      </w:tr>
    </w:tbl>
    <w:p w14:paraId="24307A8F" w14:textId="77777777" w:rsidR="002E53F3" w:rsidRPr="002E53F3" w:rsidRDefault="002E53F3" w:rsidP="002E53F3">
      <w:pPr>
        <w:tabs>
          <w:tab w:val="center" w:pos="5593"/>
        </w:tabs>
        <w:sectPr w:rsidR="002E53F3" w:rsidRPr="002E53F3" w:rsidSect="00232096">
          <w:pgSz w:w="11906" w:h="16838" w:code="9"/>
          <w:pgMar w:top="426" w:right="360" w:bottom="360" w:left="360" w:header="144" w:footer="144" w:gutter="0"/>
          <w:cols w:space="720"/>
          <w:docGrid w:linePitch="360"/>
        </w:sectPr>
      </w:pPr>
    </w:p>
    <w:p w14:paraId="72DA7C30" w14:textId="77777777" w:rsidR="00232096" w:rsidRPr="002E53F3" w:rsidRDefault="00CE70EA" w:rsidP="002E53F3">
      <w:pPr>
        <w:pStyle w:val="ab"/>
        <w:jc w:val="left"/>
        <w:rPr>
          <w:color w:val="3F3F46"/>
          <w:sz w:val="18"/>
          <w:szCs w:val="18"/>
          <w:shd w:val="clear" w:color="auto" w:fill="FFFFFF"/>
        </w:rPr>
      </w:pPr>
      <w:r w:rsidRPr="002E53F3">
        <w:rPr>
          <w:b/>
          <w:color w:val="4BACC6" w:themeColor="accent5"/>
          <w:sz w:val="28"/>
          <w:szCs w:val="2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Адаптация –</w:t>
      </w:r>
      <w:r w:rsidRPr="002E53F3">
        <w:rPr>
          <w:b/>
          <w:color w:val="4BACC6" w:themeColor="accent5"/>
          <w:sz w:val="18"/>
          <w:szCs w:val="1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E53F3">
        <w:rPr>
          <w:color w:val="3F3F46"/>
          <w:sz w:val="18"/>
          <w:szCs w:val="18"/>
          <w:shd w:val="clear" w:color="auto" w:fill="FFFFFF"/>
        </w:rPr>
        <w:t>динамический процесс приспособления человека к изменяющимся условиям окружающей среды.</w:t>
      </w:r>
      <w:r w:rsidRPr="002E53F3">
        <w:rPr>
          <w:color w:val="3F3F46"/>
          <w:sz w:val="18"/>
          <w:szCs w:val="18"/>
        </w:rPr>
        <w:br/>
      </w:r>
      <w:r w:rsidR="00232096" w:rsidRPr="002E53F3">
        <w:rPr>
          <w:b/>
          <w:color w:val="4BACC6" w:themeColor="accent5"/>
          <w:sz w:val="28"/>
          <w:szCs w:val="24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Психологическая адаптация –</w:t>
      </w:r>
      <w:r w:rsidR="00232096" w:rsidRPr="002E53F3">
        <w:rPr>
          <w:b/>
          <w:color w:val="4BACC6" w:themeColor="accent5"/>
          <w:sz w:val="20"/>
          <w:szCs w:val="1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32096" w:rsidRPr="002E53F3">
        <w:rPr>
          <w:color w:val="3F3F46"/>
          <w:sz w:val="18"/>
          <w:szCs w:val="18"/>
          <w:shd w:val="clear" w:color="auto" w:fill="FFFFFF"/>
        </w:rPr>
        <w:t>это процесс взаимодействия индивида и социальной среды; личность должна учитывать особенности среды и активно влиять на неё, чтобы обеспечить удовлетворение своих основных потребностей и реализацию значимых целей.</w:t>
      </w:r>
    </w:p>
    <w:p w14:paraId="42DB3F23" w14:textId="77777777" w:rsidR="002E53F3" w:rsidRDefault="002E53F3" w:rsidP="00232096">
      <w:pPr>
        <w:pStyle w:val="ab"/>
        <w:rPr>
          <w:b/>
          <w:color w:val="4BACC6" w:themeColor="accent5"/>
          <w:sz w:val="28"/>
          <w:szCs w:val="2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120BBC" w14:textId="77777777" w:rsidR="00232096" w:rsidRPr="002E53F3" w:rsidRDefault="00CE70EA" w:rsidP="00232096">
      <w:pPr>
        <w:pStyle w:val="ab"/>
        <w:rPr>
          <w:b/>
          <w:color w:val="4BACC6" w:themeColor="accent5"/>
          <w:sz w:val="18"/>
          <w:szCs w:val="1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53F3">
        <w:rPr>
          <w:b/>
          <w:color w:val="4BACC6" w:themeColor="accent5"/>
          <w:sz w:val="28"/>
          <w:szCs w:val="2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Адаптация в социуме –</w:t>
      </w:r>
      <w:r w:rsidRPr="002E53F3">
        <w:rPr>
          <w:b/>
          <w:color w:val="4BACC6" w:themeColor="accent5"/>
          <w:sz w:val="18"/>
          <w:szCs w:val="1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E53F3">
        <w:rPr>
          <w:color w:val="3F3F46"/>
          <w:sz w:val="18"/>
          <w:szCs w:val="18"/>
          <w:shd w:val="clear" w:color="auto" w:fill="FFFFFF"/>
        </w:rPr>
        <w:t>усвоение личностью социального опыта общества в целом и опыта той среды, к которой эта личность принадлежит.</w:t>
      </w:r>
    </w:p>
    <w:p w14:paraId="7F592C52" w14:textId="77777777" w:rsidR="0095612D" w:rsidRPr="002E53F3" w:rsidRDefault="00CE70EA" w:rsidP="00924940">
      <w:pPr>
        <w:pStyle w:val="ab"/>
        <w:rPr>
          <w:rFonts w:ascii="inherit" w:hAnsi="inherit"/>
          <w:b/>
          <w:color w:val="215868" w:themeColor="accent5" w:themeShade="80"/>
          <w:sz w:val="18"/>
          <w:szCs w:val="18"/>
        </w:rPr>
      </w:pPr>
      <w:r w:rsidRPr="002E53F3">
        <w:rPr>
          <w:color w:val="3F3F46"/>
          <w:sz w:val="18"/>
          <w:szCs w:val="18"/>
        </w:rPr>
        <w:br/>
      </w:r>
      <w:r w:rsidRPr="002E53F3">
        <w:rPr>
          <w:b/>
          <w:color w:val="4BACC6" w:themeColor="accent5"/>
          <w:sz w:val="28"/>
          <w:szCs w:val="2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Адаптация к школе –</w:t>
      </w:r>
      <w:r w:rsidRPr="002E53F3">
        <w:rPr>
          <w:b/>
          <w:color w:val="4BACC6" w:themeColor="accent5"/>
          <w:sz w:val="18"/>
          <w:szCs w:val="18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E53F3">
        <w:rPr>
          <w:color w:val="3F3F46"/>
          <w:sz w:val="18"/>
          <w:szCs w:val="18"/>
          <w:shd w:val="clear" w:color="auto" w:fill="FFFFFF"/>
        </w:rPr>
        <w:t>процесс приспособления к школьным требованиям и порядкам, к новому окружению, к новым условиям жизни.</w:t>
      </w:r>
    </w:p>
    <w:p w14:paraId="1B063DE7" w14:textId="77777777" w:rsidR="00232096" w:rsidRPr="002E53F3" w:rsidRDefault="00232096" w:rsidP="00924940">
      <w:pPr>
        <w:pStyle w:val="ab"/>
        <w:rPr>
          <w:rFonts w:ascii="inherit" w:hAnsi="inherit"/>
          <w:b/>
          <w:color w:val="215868" w:themeColor="accent5" w:themeShade="80"/>
          <w:sz w:val="18"/>
          <w:szCs w:val="18"/>
        </w:rPr>
      </w:pPr>
    </w:p>
    <w:p w14:paraId="598180FC" w14:textId="77777777" w:rsidR="00232096" w:rsidRDefault="00232096" w:rsidP="00232096">
      <w:pPr>
        <w:pStyle w:val="ab"/>
        <w:jc w:val="left"/>
        <w:rPr>
          <w:rFonts w:ascii="inherit" w:hAnsi="inherit"/>
          <w:b/>
          <w:color w:val="215868" w:themeColor="accent5" w:themeShade="80"/>
          <w:sz w:val="24"/>
          <w:szCs w:val="24"/>
        </w:rPr>
        <w:sectPr w:rsidR="00232096" w:rsidSect="00232096">
          <w:type w:val="continuous"/>
          <w:pgSz w:w="11906" w:h="16838" w:code="9"/>
          <w:pgMar w:top="851" w:right="360" w:bottom="360" w:left="360" w:header="144" w:footer="144" w:gutter="0"/>
          <w:cols w:num="2" w:space="2"/>
          <w:docGrid w:linePitch="360"/>
        </w:sectPr>
      </w:pPr>
    </w:p>
    <w:p w14:paraId="583E3AFB" w14:textId="77777777" w:rsidR="002E53F3" w:rsidRDefault="002E53F3" w:rsidP="00924940">
      <w:pPr>
        <w:pStyle w:val="ab"/>
        <w:rPr>
          <w:rFonts w:ascii="inherit" w:hAnsi="inherit"/>
          <w:b/>
          <w:color w:val="215868" w:themeColor="accent5" w:themeShade="80"/>
          <w:sz w:val="24"/>
          <w:szCs w:val="24"/>
        </w:rPr>
      </w:pPr>
    </w:p>
    <w:p w14:paraId="66699D8D" w14:textId="77777777" w:rsidR="00924940" w:rsidRPr="007D3D44" w:rsidRDefault="00924940" w:rsidP="00924940">
      <w:pPr>
        <w:pStyle w:val="ab"/>
        <w:rPr>
          <w:rFonts w:ascii="inherit" w:hAnsi="inherit"/>
          <w:b/>
          <w:color w:val="215868" w:themeColor="accent5" w:themeShade="80"/>
          <w:sz w:val="24"/>
          <w:szCs w:val="24"/>
        </w:rPr>
      </w:pPr>
      <w:r w:rsidRPr="007D3D44">
        <w:rPr>
          <w:rFonts w:ascii="inherit" w:hAnsi="inherit"/>
          <w:b/>
          <w:color w:val="215868" w:themeColor="accent5" w:themeShade="80"/>
          <w:sz w:val="24"/>
          <w:szCs w:val="24"/>
        </w:rPr>
        <w:t>Среди трудностей школьной жизни у первоклассников можно выделить следующие:</w:t>
      </w:r>
    </w:p>
    <w:tbl>
      <w:tblPr>
        <w:tblStyle w:val="11"/>
        <w:tblW w:w="5006" w:type="pct"/>
        <w:tblLayout w:type="fixed"/>
        <w:tblLook w:val="04A0" w:firstRow="1" w:lastRow="0" w:firstColumn="1" w:lastColumn="0" w:noHBand="0" w:noVBand="1"/>
      </w:tblPr>
      <w:tblGrid>
        <w:gridCol w:w="137"/>
        <w:gridCol w:w="2412"/>
        <w:gridCol w:w="992"/>
        <w:gridCol w:w="2840"/>
        <w:gridCol w:w="1418"/>
        <w:gridCol w:w="2556"/>
        <w:gridCol w:w="710"/>
        <w:gridCol w:w="134"/>
      </w:tblGrid>
      <w:tr w:rsidR="00924940" w:rsidRPr="00737983" w14:paraId="2808EDB7" w14:textId="77777777" w:rsidTr="00AA6D1E">
        <w:tc>
          <w:tcPr>
            <w:tcW w:w="61" w:type="pct"/>
            <w:vAlign w:val="center"/>
          </w:tcPr>
          <w:p w14:paraId="7CCE196A" w14:textId="77777777" w:rsidR="00924940" w:rsidRPr="00737983" w:rsidRDefault="00924940" w:rsidP="0047000A"/>
        </w:tc>
        <w:tc>
          <w:tcPr>
            <w:tcW w:w="1077" w:type="pct"/>
            <w:vAlign w:val="center"/>
          </w:tcPr>
          <w:p w14:paraId="09B1E6A1" w14:textId="77777777" w:rsidR="007D3D44" w:rsidRDefault="00924940" w:rsidP="0047000A">
            <w:pPr>
              <w:pStyle w:val="aa"/>
              <w:rPr>
                <w:rFonts w:ascii="inherit" w:hAnsi="inherit"/>
                <w:color w:val="3F3F46"/>
              </w:rPr>
            </w:pPr>
            <w:r>
              <w:rPr>
                <w:rFonts w:ascii="inherit" w:hAnsi="inherit"/>
                <w:color w:val="3F3F46"/>
              </w:rPr>
              <w:t xml:space="preserve">ребенок не может сосредоточиться, его </w:t>
            </w:r>
          </w:p>
          <w:p w14:paraId="08E9705B" w14:textId="77777777" w:rsidR="00924940" w:rsidRPr="00737983" w:rsidRDefault="00924940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внимание рассеянно</w:t>
            </w:r>
          </w:p>
        </w:tc>
        <w:tc>
          <w:tcPr>
            <w:tcW w:w="443" w:type="pct"/>
            <w:vAlign w:val="center"/>
          </w:tcPr>
          <w:p w14:paraId="7E87F991" w14:textId="77777777" w:rsidR="00924940" w:rsidRPr="00737983" w:rsidRDefault="00924940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7AC5EB13" wp14:editId="15D829CC">
                  <wp:extent cx="381000" cy="381000"/>
                  <wp:effectExtent l="0" t="0" r="0" b="0"/>
                  <wp:docPr id="29" name="Графический объект 5" descr="Облачко с мысл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pct"/>
            <w:vAlign w:val="center"/>
          </w:tcPr>
          <w:p w14:paraId="417E3DD1" w14:textId="77777777" w:rsidR="007D3D44" w:rsidRDefault="00924940" w:rsidP="0047000A">
            <w:pPr>
              <w:pStyle w:val="aa"/>
              <w:rPr>
                <w:rFonts w:ascii="inherit" w:hAnsi="inherit"/>
                <w:color w:val="3F3F46"/>
              </w:rPr>
            </w:pPr>
            <w:r>
              <w:rPr>
                <w:rFonts w:ascii="inherit" w:hAnsi="inherit"/>
                <w:color w:val="3F3F46"/>
              </w:rPr>
              <w:t xml:space="preserve">ребенок не в состоянии </w:t>
            </w:r>
          </w:p>
          <w:p w14:paraId="2316446F" w14:textId="77777777" w:rsidR="00924940" w:rsidRPr="00737983" w:rsidRDefault="00924940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самостоятельно справиться с заданием</w:t>
            </w:r>
          </w:p>
        </w:tc>
        <w:tc>
          <w:tcPr>
            <w:tcW w:w="633" w:type="pct"/>
            <w:vAlign w:val="center"/>
          </w:tcPr>
          <w:p w14:paraId="284C1112" w14:textId="77777777" w:rsidR="00924940" w:rsidRPr="00737983" w:rsidRDefault="00924940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20C82E2F" wp14:editId="3AA087F5">
                  <wp:extent cx="405032" cy="405032"/>
                  <wp:effectExtent l="0" t="0" r="0" b="0"/>
                  <wp:docPr id="30" name="Графический объект 4" descr="Вопр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sedBook.sv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32" cy="40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pct"/>
            <w:vAlign w:val="center"/>
          </w:tcPr>
          <w:p w14:paraId="0937A29B" w14:textId="77777777" w:rsidR="007D3D44" w:rsidRDefault="00924940" w:rsidP="0047000A">
            <w:pPr>
              <w:pStyle w:val="aa"/>
              <w:rPr>
                <w:rFonts w:ascii="inherit" w:hAnsi="inherit"/>
                <w:color w:val="3F3F46"/>
              </w:rPr>
            </w:pPr>
            <w:r>
              <w:rPr>
                <w:rFonts w:ascii="inherit" w:hAnsi="inherit"/>
                <w:color w:val="3F3F46"/>
              </w:rPr>
              <w:t xml:space="preserve">ребенок не может подолгу сидеть без движения над домашними </w:t>
            </w:r>
          </w:p>
          <w:p w14:paraId="3665B73A" w14:textId="77777777" w:rsidR="00924940" w:rsidRPr="00737983" w:rsidRDefault="00924940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заданиями</w:t>
            </w:r>
          </w:p>
        </w:tc>
        <w:tc>
          <w:tcPr>
            <w:tcW w:w="317" w:type="pct"/>
            <w:vAlign w:val="center"/>
          </w:tcPr>
          <w:p w14:paraId="7732F845" w14:textId="77777777" w:rsidR="00924940" w:rsidRPr="00737983" w:rsidRDefault="00924940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3B8C9566" wp14:editId="1B4C4A44">
                  <wp:extent cx="381000" cy="381000"/>
                  <wp:effectExtent l="0" t="0" r="0" b="0"/>
                  <wp:docPr id="31" name="Графический объект 6" descr="Выполн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issors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pct"/>
            <w:vAlign w:val="center"/>
          </w:tcPr>
          <w:p w14:paraId="796B64DA" w14:textId="77777777" w:rsidR="00924940" w:rsidRPr="00737983" w:rsidRDefault="00924940" w:rsidP="0047000A"/>
        </w:tc>
      </w:tr>
    </w:tbl>
    <w:p w14:paraId="79945C52" w14:textId="77777777" w:rsidR="008473AA" w:rsidRDefault="00422021" w:rsidP="008473AA">
      <w:pPr>
        <w:pStyle w:val="ab"/>
        <w:rPr>
          <w:sz w:val="36"/>
          <w:szCs w:val="36"/>
          <w:lang w:bidi="ru-RU"/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422021">
        <w:rPr>
          <w:rFonts w:ascii="inherit" w:hAnsi="inherit"/>
          <w:color w:val="3F3F46"/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  <w:t>Как помочь первокласснику преодолеть трудности?</w:t>
      </w:r>
      <w:r w:rsidR="008473AA" w:rsidRPr="00422021">
        <w:rPr>
          <w:sz w:val="36"/>
          <w:szCs w:val="36"/>
          <w:lang w:bidi="ru-RU"/>
          <w14:glow w14:rad="635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14:paraId="4BA6A3A2" w14:textId="77777777" w:rsidR="002E53F3" w:rsidRPr="003D6ACB" w:rsidRDefault="00CB3B4A" w:rsidP="003D6ACB">
      <w:pPr>
        <w:pStyle w:val="ab"/>
        <w:rPr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</w:pPr>
      <w:r>
        <w:rPr>
          <w:noProof/>
          <w:sz w:val="36"/>
          <w:szCs w:val="36"/>
        </w:rPr>
        <w:drawing>
          <wp:inline distT="0" distB="0" distL="0" distR="0" wp14:anchorId="58C9CEDF" wp14:editId="51121561">
            <wp:extent cx="7109460" cy="2362200"/>
            <wp:effectExtent l="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52E062C7" w14:textId="77777777" w:rsidR="00E36BEA" w:rsidRDefault="00E36BEA" w:rsidP="00924940">
      <w:pPr>
        <w:pStyle w:val="ab"/>
        <w:rPr>
          <w:rFonts w:ascii="inherit" w:hAnsi="inherit"/>
          <w:b/>
          <w:color w:val="215868" w:themeColor="accent5" w:themeShade="80"/>
        </w:rPr>
      </w:pPr>
    </w:p>
    <w:p w14:paraId="053A5FD6" w14:textId="77777777" w:rsidR="00E36BEA" w:rsidRDefault="00E36BEA" w:rsidP="00924940">
      <w:pPr>
        <w:pStyle w:val="ab"/>
        <w:rPr>
          <w:rFonts w:ascii="inherit" w:hAnsi="inherit"/>
          <w:b/>
          <w:color w:val="215868" w:themeColor="accent5" w:themeShade="80"/>
        </w:rPr>
      </w:pPr>
    </w:p>
    <w:p w14:paraId="2B7B4BAB" w14:textId="77777777" w:rsidR="00620D1F" w:rsidRPr="00AA6D1E" w:rsidRDefault="00B62CEA" w:rsidP="00924940">
      <w:pPr>
        <w:pStyle w:val="ab"/>
        <w:rPr>
          <w:rFonts w:ascii="inherit" w:hAnsi="inherit"/>
          <w:b/>
          <w:color w:val="215868" w:themeColor="accent5" w:themeShade="8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DCB184F" wp14:editId="33706205">
            <wp:simplePos x="0" y="0"/>
            <wp:positionH relativeFrom="margin">
              <wp:align>left</wp:align>
            </wp:positionH>
            <wp:positionV relativeFrom="paragraph">
              <wp:posOffset>1009189</wp:posOffset>
            </wp:positionV>
            <wp:extent cx="867235" cy="825549"/>
            <wp:effectExtent l="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ППМСП Центр  эм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9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t="13961" r="16497" b="17298"/>
                    <a:stretch/>
                  </pic:blipFill>
                  <pic:spPr bwMode="auto">
                    <a:xfrm>
                      <a:off x="0" y="0"/>
                      <a:ext cx="867235" cy="825549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>
                      <a:noFill/>
                    </a:ln>
                    <a:effectLst>
                      <a:outerShdw blurRad="50800" dist="50800" dir="5400000" sx="7000" sy="7000" algn="ctr" rotWithShape="0">
                        <a:schemeClr val="accent5">
                          <a:lumMod val="20000"/>
                          <a:lumOff val="80000"/>
                        </a:schemeClr>
                      </a:outerShdw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940" w:rsidRPr="00AA6D1E">
        <w:rPr>
          <w:rFonts w:ascii="inherit" w:hAnsi="inherit"/>
          <w:b/>
          <w:color w:val="215868" w:themeColor="accent5" w:themeShade="80"/>
        </w:rPr>
        <w:t>Среди трудностей школьной жизни у пятиклассников можно выделить следующие:</w:t>
      </w:r>
    </w:p>
    <w:tbl>
      <w:tblPr>
        <w:tblStyle w:val="11"/>
        <w:tblW w:w="5006" w:type="pct"/>
        <w:tblLayout w:type="fixed"/>
        <w:tblLook w:val="04A0" w:firstRow="1" w:lastRow="0" w:firstColumn="1" w:lastColumn="0" w:noHBand="0" w:noVBand="1"/>
      </w:tblPr>
      <w:tblGrid>
        <w:gridCol w:w="137"/>
        <w:gridCol w:w="1702"/>
        <w:gridCol w:w="2130"/>
        <w:gridCol w:w="2412"/>
        <w:gridCol w:w="1987"/>
        <w:gridCol w:w="1987"/>
        <w:gridCol w:w="710"/>
        <w:gridCol w:w="134"/>
      </w:tblGrid>
      <w:tr w:rsidR="00620D1F" w:rsidRPr="00737983" w14:paraId="385EFFC8" w14:textId="77777777" w:rsidTr="0095612D">
        <w:tc>
          <w:tcPr>
            <w:tcW w:w="61" w:type="pct"/>
            <w:vAlign w:val="center"/>
          </w:tcPr>
          <w:p w14:paraId="34129811" w14:textId="77777777" w:rsidR="00620D1F" w:rsidRPr="00737983" w:rsidRDefault="00620D1F" w:rsidP="0047000A"/>
        </w:tc>
        <w:tc>
          <w:tcPr>
            <w:tcW w:w="760" w:type="pct"/>
            <w:vAlign w:val="center"/>
          </w:tcPr>
          <w:p w14:paraId="48609FD0" w14:textId="77777777" w:rsidR="00620D1F" w:rsidRPr="00737983" w:rsidRDefault="00620D1F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возросший темп работы</w:t>
            </w:r>
          </w:p>
        </w:tc>
        <w:tc>
          <w:tcPr>
            <w:tcW w:w="951" w:type="pct"/>
            <w:vAlign w:val="center"/>
          </w:tcPr>
          <w:p w14:paraId="3DDFCE06" w14:textId="77777777" w:rsidR="00620D1F" w:rsidRPr="00737983" w:rsidRDefault="00620D1F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796D330E" wp14:editId="6D4C86BC">
                  <wp:extent cx="381000" cy="381000"/>
                  <wp:effectExtent l="0" t="0" r="0" b="0"/>
                  <wp:docPr id="24" name="Графический объект 5" descr="Расширение бизне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  <w:vAlign w:val="center"/>
          </w:tcPr>
          <w:p w14:paraId="4DEF7F64" w14:textId="77777777" w:rsidR="00620D1F" w:rsidRPr="00737983" w:rsidRDefault="00620D1F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самостоятельно находить дополнительную литературу и работать с ней</w:t>
            </w:r>
          </w:p>
        </w:tc>
        <w:tc>
          <w:tcPr>
            <w:tcW w:w="887" w:type="pct"/>
            <w:vAlign w:val="center"/>
          </w:tcPr>
          <w:p w14:paraId="77F6F68B" w14:textId="77777777" w:rsidR="00620D1F" w:rsidRPr="00737983" w:rsidRDefault="00620D1F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2BD9D4CE" wp14:editId="5EC5BC13">
                  <wp:extent cx="405032" cy="405032"/>
                  <wp:effectExtent l="0" t="0" r="0" b="0"/>
                  <wp:docPr id="25" name="Графический объект 4" descr="Открытая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sedBook.sv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32" cy="40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pct"/>
            <w:vAlign w:val="center"/>
          </w:tcPr>
          <w:p w14:paraId="585D1CD1" w14:textId="77777777" w:rsidR="00620D1F" w:rsidRPr="00737983" w:rsidRDefault="00620D1F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увеличившийся объем работы как на уроке, так и дома</w:t>
            </w:r>
          </w:p>
        </w:tc>
        <w:tc>
          <w:tcPr>
            <w:tcW w:w="317" w:type="pct"/>
            <w:vAlign w:val="center"/>
          </w:tcPr>
          <w:p w14:paraId="0727748B" w14:textId="77777777" w:rsidR="00620D1F" w:rsidRPr="00737983" w:rsidRDefault="00620D1F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62CD0B8D" wp14:editId="6F411A94">
                  <wp:extent cx="381000" cy="381000"/>
                  <wp:effectExtent l="0" t="0" r="0" b="0"/>
                  <wp:docPr id="26" name="Графический объект 6" descr="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issors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" w:type="pct"/>
            <w:vAlign w:val="center"/>
          </w:tcPr>
          <w:p w14:paraId="0FAE9A38" w14:textId="77777777" w:rsidR="00620D1F" w:rsidRPr="00737983" w:rsidRDefault="00620D1F" w:rsidP="0047000A"/>
        </w:tc>
      </w:tr>
      <w:tr w:rsidR="00620D1F" w:rsidRPr="00737983" w14:paraId="0A55C462" w14:textId="77777777" w:rsidTr="0095612D">
        <w:tc>
          <w:tcPr>
            <w:tcW w:w="61" w:type="pct"/>
            <w:vAlign w:val="center"/>
          </w:tcPr>
          <w:p w14:paraId="2F87604B" w14:textId="77777777" w:rsidR="00620D1F" w:rsidRPr="00737983" w:rsidRDefault="00620D1F" w:rsidP="0047000A"/>
        </w:tc>
        <w:tc>
          <w:tcPr>
            <w:tcW w:w="760" w:type="pct"/>
            <w:vAlign w:val="center"/>
          </w:tcPr>
          <w:p w14:paraId="7785DF68" w14:textId="77777777" w:rsidR="00620D1F" w:rsidRDefault="00620D1F" w:rsidP="0047000A">
            <w:pPr>
              <w:pStyle w:val="aa"/>
              <w:rPr>
                <w:rFonts w:ascii="inherit" w:hAnsi="inherit"/>
                <w:color w:val="3F3F46"/>
              </w:rPr>
            </w:pPr>
          </w:p>
          <w:p w14:paraId="65D88187" w14:textId="77777777" w:rsidR="00620D1F" w:rsidRDefault="00620D1F" w:rsidP="0047000A">
            <w:pPr>
              <w:pStyle w:val="aa"/>
              <w:rPr>
                <w:rFonts w:ascii="inherit" w:hAnsi="inherit"/>
                <w:color w:val="3F3F46"/>
              </w:rPr>
            </w:pPr>
          </w:p>
        </w:tc>
        <w:tc>
          <w:tcPr>
            <w:tcW w:w="951" w:type="pct"/>
            <w:vAlign w:val="center"/>
          </w:tcPr>
          <w:p w14:paraId="3DEE15D9" w14:textId="77777777" w:rsidR="0095612D" w:rsidRDefault="00620D1F" w:rsidP="0047000A">
            <w:pPr>
              <w:jc w:val="center"/>
              <w:rPr>
                <w:rFonts w:ascii="inherit" w:hAnsi="inherit"/>
                <w:color w:val="3F3F46"/>
                <w:sz w:val="22"/>
                <w:szCs w:val="22"/>
              </w:rPr>
            </w:pPr>
            <w:r w:rsidRPr="00924940">
              <w:rPr>
                <w:rFonts w:ascii="inherit" w:hAnsi="inherit"/>
                <w:color w:val="3F3F46"/>
                <w:sz w:val="22"/>
                <w:szCs w:val="22"/>
              </w:rPr>
              <w:t xml:space="preserve">учеба в новых </w:t>
            </w:r>
          </w:p>
          <w:p w14:paraId="71C8FEB2" w14:textId="77777777" w:rsidR="00AA6D1E" w:rsidRDefault="00620D1F" w:rsidP="0047000A">
            <w:pPr>
              <w:jc w:val="center"/>
              <w:rPr>
                <w:rFonts w:ascii="inherit" w:hAnsi="inherit"/>
                <w:color w:val="3F3F46"/>
                <w:sz w:val="22"/>
                <w:szCs w:val="22"/>
              </w:rPr>
            </w:pPr>
            <w:r w:rsidRPr="00924940">
              <w:rPr>
                <w:rFonts w:ascii="inherit" w:hAnsi="inherit"/>
                <w:color w:val="3F3F46"/>
                <w:sz w:val="22"/>
                <w:szCs w:val="22"/>
              </w:rPr>
              <w:t xml:space="preserve">кабинетах </w:t>
            </w:r>
            <w:r w:rsidR="00AA6D1E">
              <w:rPr>
                <w:rFonts w:ascii="inherit" w:hAnsi="inherit"/>
                <w:color w:val="3F3F46"/>
                <w:sz w:val="22"/>
                <w:szCs w:val="22"/>
              </w:rPr>
              <w:t>на разных</w:t>
            </w:r>
          </w:p>
          <w:p w14:paraId="46DFDCD6" w14:textId="77777777" w:rsidR="00620D1F" w:rsidRPr="00924940" w:rsidRDefault="00AA6D1E" w:rsidP="0047000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rFonts w:ascii="inherit" w:hAnsi="inherit"/>
                <w:color w:val="3F3F46"/>
                <w:sz w:val="22"/>
                <w:szCs w:val="22"/>
              </w:rPr>
              <w:t xml:space="preserve"> этажах</w:t>
            </w:r>
          </w:p>
        </w:tc>
        <w:tc>
          <w:tcPr>
            <w:tcW w:w="1077" w:type="pct"/>
            <w:vAlign w:val="center"/>
          </w:tcPr>
          <w:p w14:paraId="1527E66C" w14:textId="77777777" w:rsidR="00620D1F" w:rsidRDefault="00620D1F" w:rsidP="0047000A">
            <w:pPr>
              <w:pStyle w:val="aa"/>
              <w:jc w:val="left"/>
              <w:rPr>
                <w:rFonts w:ascii="inherit" w:hAnsi="inherit"/>
                <w:color w:val="3F3F46"/>
              </w:rPr>
            </w:pPr>
            <w:r w:rsidRPr="00737983">
              <w:rPr>
                <w:noProof/>
                <w:lang w:val="en-US"/>
              </w:rPr>
              <w:drawing>
                <wp:inline distT="0" distB="0" distL="0" distR="0" wp14:anchorId="2FA5915C" wp14:editId="7DC637FB">
                  <wp:extent cx="426720" cy="426720"/>
                  <wp:effectExtent l="0" t="0" r="0" b="0"/>
                  <wp:docPr id="27" name="Графический объект 5" descr="Гор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pct"/>
            <w:vAlign w:val="center"/>
          </w:tcPr>
          <w:p w14:paraId="36BF6732" w14:textId="77777777" w:rsidR="0095612D" w:rsidRDefault="00620D1F" w:rsidP="0047000A">
            <w:pPr>
              <w:jc w:val="center"/>
              <w:rPr>
                <w:rFonts w:ascii="inherit" w:hAnsi="inherit"/>
                <w:color w:val="3F3F46"/>
                <w:sz w:val="22"/>
                <w:szCs w:val="22"/>
              </w:rPr>
            </w:pPr>
            <w:r w:rsidRPr="00924940">
              <w:rPr>
                <w:rFonts w:ascii="inherit" w:hAnsi="inherit"/>
                <w:color w:val="3F3F46"/>
                <w:sz w:val="22"/>
                <w:szCs w:val="22"/>
              </w:rPr>
              <w:t xml:space="preserve">новые требования по оформлению </w:t>
            </w:r>
          </w:p>
          <w:p w14:paraId="67E6B836" w14:textId="77777777" w:rsidR="00620D1F" w:rsidRPr="00924940" w:rsidRDefault="00620D1F" w:rsidP="0047000A">
            <w:pPr>
              <w:jc w:val="center"/>
              <w:rPr>
                <w:noProof/>
                <w:sz w:val="22"/>
                <w:szCs w:val="22"/>
              </w:rPr>
            </w:pPr>
            <w:r w:rsidRPr="00924940">
              <w:rPr>
                <w:rFonts w:ascii="inherit" w:hAnsi="inherit"/>
                <w:color w:val="3F3F46"/>
                <w:sz w:val="22"/>
                <w:szCs w:val="22"/>
              </w:rPr>
              <w:t>работ</w:t>
            </w:r>
          </w:p>
        </w:tc>
        <w:tc>
          <w:tcPr>
            <w:tcW w:w="887" w:type="pct"/>
            <w:vAlign w:val="center"/>
          </w:tcPr>
          <w:p w14:paraId="1935E1A9" w14:textId="77777777" w:rsidR="00620D1F" w:rsidRDefault="00620D1F" w:rsidP="0047000A">
            <w:pPr>
              <w:pStyle w:val="aa"/>
              <w:jc w:val="left"/>
              <w:rPr>
                <w:rFonts w:ascii="inherit" w:hAnsi="inherit"/>
                <w:color w:val="3F3F46"/>
              </w:rPr>
            </w:pPr>
            <w:r w:rsidRPr="00737983">
              <w:rPr>
                <w:noProof/>
                <w:lang w:val="en-US"/>
              </w:rPr>
              <w:drawing>
                <wp:inline distT="0" distB="0" distL="0" distR="0" wp14:anchorId="385E95EA" wp14:editId="1FAA040E">
                  <wp:extent cx="426720" cy="426720"/>
                  <wp:effectExtent l="0" t="0" r="0" b="0"/>
                  <wp:docPr id="28" name="Графический объект 5" descr="Контроль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" w:type="pct"/>
            <w:vAlign w:val="center"/>
          </w:tcPr>
          <w:p w14:paraId="431ED567" w14:textId="77777777" w:rsidR="00620D1F" w:rsidRPr="00737983" w:rsidRDefault="00620D1F" w:rsidP="0047000A">
            <w:pPr>
              <w:rPr>
                <w:noProof/>
                <w:lang w:val="en-US"/>
              </w:rPr>
            </w:pPr>
          </w:p>
        </w:tc>
        <w:tc>
          <w:tcPr>
            <w:tcW w:w="60" w:type="pct"/>
            <w:vAlign w:val="center"/>
          </w:tcPr>
          <w:p w14:paraId="10EDB56D" w14:textId="77777777" w:rsidR="00620D1F" w:rsidRPr="00737983" w:rsidRDefault="00620D1F" w:rsidP="0047000A"/>
        </w:tc>
      </w:tr>
    </w:tbl>
    <w:p w14:paraId="175B9668" w14:textId="77777777" w:rsidR="00702987" w:rsidRDefault="00702987" w:rsidP="00702987">
      <w:pPr>
        <w:pStyle w:val="ab"/>
        <w:rPr>
          <w:sz w:val="36"/>
          <w:szCs w:val="36"/>
          <w:lang w:bidi="ru-RU"/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422021">
        <w:rPr>
          <w:rFonts w:ascii="inherit" w:hAnsi="inherit"/>
          <w:color w:val="3F3F46"/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  <w:t>Как помочь п</w:t>
      </w:r>
      <w:r>
        <w:rPr>
          <w:rFonts w:ascii="inherit" w:hAnsi="inherit"/>
          <w:color w:val="3F3F46"/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  <w:t>ятикласснику</w:t>
      </w:r>
      <w:r w:rsidRPr="00422021">
        <w:rPr>
          <w:rFonts w:ascii="inherit" w:hAnsi="inherit"/>
          <w:color w:val="3F3F46"/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  <w:t xml:space="preserve"> преодолеть трудности?</w:t>
      </w:r>
      <w:r w:rsidRPr="00422021">
        <w:rPr>
          <w:sz w:val="36"/>
          <w:szCs w:val="36"/>
          <w:lang w:bidi="ru-RU"/>
          <w14:glow w14:rad="635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14:paraId="2FA5CD1A" w14:textId="77777777" w:rsidR="00702987" w:rsidRDefault="00702987" w:rsidP="008473AA">
      <w:pPr>
        <w:pStyle w:val="ab"/>
        <w:rPr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</w:pPr>
      <w:r>
        <w:rPr>
          <w:noProof/>
          <w:sz w:val="36"/>
          <w:szCs w:val="36"/>
        </w:rPr>
        <w:drawing>
          <wp:inline distT="0" distB="0" distL="0" distR="0" wp14:anchorId="586A62F4" wp14:editId="04630AA1">
            <wp:extent cx="6802120" cy="2168237"/>
            <wp:effectExtent l="0" t="0" r="36830" b="4191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06BA3691" w14:textId="77777777" w:rsidR="00620D1F" w:rsidRPr="00C27EC4" w:rsidRDefault="0095612D" w:rsidP="00C27EC4">
      <w:pPr>
        <w:pStyle w:val="ab"/>
        <w:rPr>
          <w:rFonts w:ascii="inherit" w:hAnsi="inherit"/>
          <w:b/>
          <w:color w:val="215868" w:themeColor="accent5" w:themeShade="80"/>
        </w:rPr>
      </w:pPr>
      <w:r w:rsidRPr="00AA6D1E">
        <w:rPr>
          <w:rFonts w:ascii="inherit" w:hAnsi="inherit"/>
          <w:b/>
          <w:color w:val="215868" w:themeColor="accent5" w:themeShade="80"/>
        </w:rPr>
        <w:t xml:space="preserve">Среди трудностей школьной жизни у </w:t>
      </w:r>
      <w:r>
        <w:rPr>
          <w:rFonts w:ascii="inherit" w:hAnsi="inherit"/>
          <w:b/>
          <w:color w:val="215868" w:themeColor="accent5" w:themeShade="80"/>
        </w:rPr>
        <w:t>десяти</w:t>
      </w:r>
      <w:r w:rsidRPr="00AA6D1E">
        <w:rPr>
          <w:rFonts w:ascii="inherit" w:hAnsi="inherit"/>
          <w:b/>
          <w:color w:val="215868" w:themeColor="accent5" w:themeShade="80"/>
        </w:rPr>
        <w:t>классников можно выделить следующие:</w:t>
      </w:r>
    </w:p>
    <w:tbl>
      <w:tblPr>
        <w:tblStyle w:val="11"/>
        <w:tblW w:w="5006" w:type="pct"/>
        <w:tblLayout w:type="fixed"/>
        <w:tblLook w:val="04A0" w:firstRow="1" w:lastRow="0" w:firstColumn="1" w:lastColumn="0" w:noHBand="0" w:noVBand="1"/>
      </w:tblPr>
      <w:tblGrid>
        <w:gridCol w:w="1744"/>
        <w:gridCol w:w="2184"/>
        <w:gridCol w:w="2473"/>
        <w:gridCol w:w="2036"/>
        <w:gridCol w:w="2036"/>
        <w:gridCol w:w="726"/>
      </w:tblGrid>
      <w:tr w:rsidR="00C27EC4" w:rsidRPr="00737983" w14:paraId="75AFA908" w14:textId="77777777" w:rsidTr="00B62CEA">
        <w:tc>
          <w:tcPr>
            <w:tcW w:w="779" w:type="pct"/>
            <w:vAlign w:val="center"/>
          </w:tcPr>
          <w:p w14:paraId="30CBFD2B" w14:textId="77777777" w:rsidR="00C27EC4" w:rsidRPr="00737983" w:rsidRDefault="002E3BD9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адаптация к новому классному коллективу</w:t>
            </w:r>
          </w:p>
        </w:tc>
        <w:tc>
          <w:tcPr>
            <w:tcW w:w="975" w:type="pct"/>
            <w:vAlign w:val="center"/>
          </w:tcPr>
          <w:p w14:paraId="1CBC1FB5" w14:textId="77777777" w:rsidR="00C27EC4" w:rsidRPr="00737983" w:rsidRDefault="00C27EC4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669B69C0" wp14:editId="7334CB7B">
                  <wp:extent cx="381000" cy="381000"/>
                  <wp:effectExtent l="0" t="0" r="0" b="0"/>
                  <wp:docPr id="41" name="Графический объект 5" descr="Ауди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  <w:vAlign w:val="center"/>
          </w:tcPr>
          <w:p w14:paraId="7819285C" w14:textId="77777777" w:rsidR="00C27EC4" w:rsidRPr="00737983" w:rsidRDefault="002E3BD9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актуализация учебной мотивации, самоопределение</w:t>
            </w:r>
          </w:p>
        </w:tc>
        <w:tc>
          <w:tcPr>
            <w:tcW w:w="909" w:type="pct"/>
            <w:vAlign w:val="center"/>
          </w:tcPr>
          <w:p w14:paraId="782E47CE" w14:textId="77777777" w:rsidR="00C27EC4" w:rsidRPr="00737983" w:rsidRDefault="00C27EC4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4B6F1AA1" wp14:editId="005D7087">
                  <wp:extent cx="405032" cy="405032"/>
                  <wp:effectExtent l="0" t="0" r="0" b="0"/>
                  <wp:docPr id="42" name="Графический объект 4" descr="Лампочка и шестер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sedBook.sv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32" cy="40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" w:type="pct"/>
            <w:vAlign w:val="center"/>
          </w:tcPr>
          <w:p w14:paraId="2285A9BE" w14:textId="77777777" w:rsidR="00C27EC4" w:rsidRPr="00737983" w:rsidRDefault="002E3BD9" w:rsidP="0047000A">
            <w:pPr>
              <w:pStyle w:val="aa"/>
            </w:pPr>
            <w:r>
              <w:rPr>
                <w:rFonts w:ascii="inherit" w:hAnsi="inherit"/>
                <w:color w:val="3F3F46"/>
              </w:rPr>
              <w:t>взять ответственность за успешность своего образования на себя</w:t>
            </w:r>
          </w:p>
        </w:tc>
        <w:tc>
          <w:tcPr>
            <w:tcW w:w="325" w:type="pct"/>
            <w:vAlign w:val="center"/>
          </w:tcPr>
          <w:p w14:paraId="7CCD93E5" w14:textId="77777777" w:rsidR="00C27EC4" w:rsidRPr="00737983" w:rsidRDefault="00C27EC4" w:rsidP="0047000A">
            <w:r w:rsidRPr="00737983">
              <w:rPr>
                <w:noProof/>
                <w:lang w:val="en-US"/>
              </w:rPr>
              <w:drawing>
                <wp:inline distT="0" distB="0" distL="0" distR="0" wp14:anchorId="1BB29CF3" wp14:editId="2E3BC8B5">
                  <wp:extent cx="381000" cy="381000"/>
                  <wp:effectExtent l="0" t="0" r="0" b="0"/>
                  <wp:docPr id="43" name="Графический объект 6" descr="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issors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EC4" w:rsidRPr="00737983" w14:paraId="62764C4B" w14:textId="77777777" w:rsidTr="00B62CEA">
        <w:trPr>
          <w:trHeight w:val="1172"/>
        </w:trPr>
        <w:tc>
          <w:tcPr>
            <w:tcW w:w="779" w:type="pct"/>
            <w:vAlign w:val="center"/>
          </w:tcPr>
          <w:p w14:paraId="6EF48706" w14:textId="77777777" w:rsidR="00C27EC4" w:rsidRDefault="00C27EC4" w:rsidP="0047000A">
            <w:pPr>
              <w:pStyle w:val="aa"/>
              <w:rPr>
                <w:rFonts w:ascii="inherit" w:hAnsi="inherit"/>
                <w:color w:val="3F3F46"/>
              </w:rPr>
            </w:pPr>
          </w:p>
          <w:p w14:paraId="35ECD968" w14:textId="77777777" w:rsidR="00C27EC4" w:rsidRDefault="00C27EC4" w:rsidP="0047000A">
            <w:pPr>
              <w:pStyle w:val="aa"/>
              <w:rPr>
                <w:rFonts w:ascii="inherit" w:hAnsi="inherit"/>
                <w:color w:val="3F3F46"/>
              </w:rPr>
            </w:pPr>
          </w:p>
        </w:tc>
        <w:tc>
          <w:tcPr>
            <w:tcW w:w="975" w:type="pct"/>
            <w:vAlign w:val="center"/>
          </w:tcPr>
          <w:p w14:paraId="5A5D37BB" w14:textId="77777777" w:rsidR="00C27EC4" w:rsidRPr="00924940" w:rsidRDefault="002E3BD9" w:rsidP="0047000A">
            <w:pPr>
              <w:jc w:val="center"/>
              <w:rPr>
                <w:noProof/>
                <w:sz w:val="22"/>
                <w:szCs w:val="22"/>
              </w:rPr>
            </w:pPr>
            <w:r w:rsidRPr="002E3BD9">
              <w:rPr>
                <w:rFonts w:ascii="inherit" w:hAnsi="inherit"/>
                <w:color w:val="3F3F46"/>
                <w:sz w:val="22"/>
              </w:rPr>
              <w:t>адаптация к качественному и количественному росту «трудности» обучения</w:t>
            </w:r>
          </w:p>
        </w:tc>
        <w:tc>
          <w:tcPr>
            <w:tcW w:w="1104" w:type="pct"/>
            <w:vAlign w:val="center"/>
          </w:tcPr>
          <w:p w14:paraId="452FEFAD" w14:textId="77777777" w:rsidR="00C27EC4" w:rsidRDefault="00C27EC4" w:rsidP="0047000A">
            <w:pPr>
              <w:pStyle w:val="aa"/>
              <w:jc w:val="left"/>
              <w:rPr>
                <w:rFonts w:ascii="inherit" w:hAnsi="inherit"/>
                <w:color w:val="3F3F46"/>
              </w:rPr>
            </w:pPr>
            <w:r w:rsidRPr="00737983">
              <w:rPr>
                <w:noProof/>
                <w:lang w:val="en-US"/>
              </w:rPr>
              <w:drawing>
                <wp:inline distT="0" distB="0" distL="0" distR="0" wp14:anchorId="468F92FB" wp14:editId="0D068F1D">
                  <wp:extent cx="426720" cy="426720"/>
                  <wp:effectExtent l="0" t="0" r="0" b="0"/>
                  <wp:docPr id="44" name="Графический объект 5" descr="Отзыв клиента (справа налев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" w:type="pct"/>
            <w:vAlign w:val="center"/>
          </w:tcPr>
          <w:p w14:paraId="5B0AAB85" w14:textId="77777777" w:rsidR="00C27EC4" w:rsidRPr="00924940" w:rsidRDefault="002E3BD9" w:rsidP="0047000A">
            <w:pPr>
              <w:jc w:val="center"/>
              <w:rPr>
                <w:noProof/>
                <w:sz w:val="22"/>
                <w:szCs w:val="22"/>
              </w:rPr>
            </w:pPr>
            <w:r w:rsidRPr="002E3BD9">
              <w:rPr>
                <w:rFonts w:ascii="inherit" w:hAnsi="inherit"/>
                <w:color w:val="3F3F46"/>
                <w:sz w:val="22"/>
              </w:rPr>
              <w:t>рост интереса к противоположному полу, персонификация своей половой роли</w:t>
            </w:r>
          </w:p>
        </w:tc>
        <w:tc>
          <w:tcPr>
            <w:tcW w:w="909" w:type="pct"/>
            <w:vAlign w:val="center"/>
          </w:tcPr>
          <w:p w14:paraId="4362E7D4" w14:textId="77777777" w:rsidR="00C27EC4" w:rsidRDefault="00C27EC4" w:rsidP="0047000A">
            <w:pPr>
              <w:pStyle w:val="aa"/>
              <w:jc w:val="left"/>
              <w:rPr>
                <w:rFonts w:ascii="inherit" w:hAnsi="inherit"/>
                <w:color w:val="3F3F46"/>
              </w:rPr>
            </w:pPr>
            <w:r w:rsidRPr="00737983">
              <w:rPr>
                <w:noProof/>
                <w:lang w:val="en-US"/>
              </w:rPr>
              <w:drawing>
                <wp:inline distT="0" distB="0" distL="0" distR="0" wp14:anchorId="4FACFC8A" wp14:editId="3A610C08">
                  <wp:extent cx="426720" cy="426720"/>
                  <wp:effectExtent l="0" t="0" r="0" b="0"/>
                  <wp:docPr id="45" name="Графический объект 5" descr="Мужчина и женщ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  <w:vAlign w:val="center"/>
          </w:tcPr>
          <w:p w14:paraId="44649A0A" w14:textId="77777777" w:rsidR="00C27EC4" w:rsidRPr="00737983" w:rsidRDefault="000860AE" w:rsidP="0047000A">
            <w:pPr>
              <w:rPr>
                <w:noProof/>
                <w:lang w:val="en-US"/>
              </w:rPr>
            </w:pPr>
            <w:r>
              <w:rPr>
                <w:rFonts w:ascii="inherit" w:hAnsi="inherit"/>
                <w:noProof/>
                <w:color w:val="3F3F46"/>
              </w:rPr>
              <w:drawing>
                <wp:anchor distT="0" distB="0" distL="114300" distR="114300" simplePos="0" relativeHeight="251663360" behindDoc="0" locked="0" layoutInCell="1" allowOverlap="1" wp14:anchorId="381756D7" wp14:editId="726B37F7">
                  <wp:simplePos x="0" y="0"/>
                  <wp:positionH relativeFrom="column">
                    <wp:posOffset>-473075</wp:posOffset>
                  </wp:positionH>
                  <wp:positionV relativeFrom="paragraph">
                    <wp:posOffset>127000</wp:posOffset>
                  </wp:positionV>
                  <wp:extent cx="920115" cy="792480"/>
                  <wp:effectExtent l="0" t="0" r="0" b="4572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ППМСП.jpg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15000"/>
                                    </a14:imgEffect>
                                    <a14:imgEffect>
                                      <a14:colorTemperature colorTemp="6116"/>
                                    </a14:imgEffect>
                                    <a14:imgEffect>
                                      <a14:saturation sat="64000"/>
                                    </a14:imgEffect>
                                    <a14:imgEffect>
                                      <a14:brightnessContrast bright="16000" contrast="-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792480"/>
                          </a:xfrm>
                          <a:prstGeom prst="rect">
                            <a:avLst/>
                          </a:prstGeom>
                          <a:effectLst>
                            <a:outerShdw dist="50800" dir="5400000" algn="ctr" rotWithShape="0">
                              <a:srgbClr val="000000">
                                <a:alpha val="0"/>
                              </a:srgbClr>
                            </a:outerShdw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59D134" w14:textId="77777777" w:rsidR="00620D1F" w:rsidRDefault="00B62CEA" w:rsidP="008473AA">
      <w:pPr>
        <w:pStyle w:val="ab"/>
        <w:rPr>
          <w:rFonts w:ascii="inherit" w:hAnsi="inherit"/>
          <w:color w:val="3F3F46"/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422021">
        <w:rPr>
          <w:rFonts w:ascii="inherit" w:hAnsi="inherit"/>
          <w:color w:val="3F3F46"/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  <w:t xml:space="preserve">Как помочь </w:t>
      </w:r>
      <w:r>
        <w:rPr>
          <w:rFonts w:ascii="inherit" w:hAnsi="inherit"/>
          <w:color w:val="3F3F46"/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  <w:t>десятикласснику</w:t>
      </w:r>
      <w:r w:rsidRPr="00422021">
        <w:rPr>
          <w:rFonts w:ascii="inherit" w:hAnsi="inherit"/>
          <w:color w:val="3F3F46"/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  <w:t xml:space="preserve"> преодолеть трудности?</w:t>
      </w:r>
    </w:p>
    <w:p w14:paraId="63BBB0AC" w14:textId="77777777" w:rsidR="00B62CEA" w:rsidRDefault="00F02F5C" w:rsidP="005B2B22">
      <w:pPr>
        <w:pStyle w:val="ab"/>
        <w:spacing w:before="0" w:after="0" w:line="240" w:lineRule="auto"/>
        <w:rPr>
          <w:sz w:val="36"/>
          <w:szCs w:val="36"/>
          <w14:glow w14:rad="63500">
            <w14:schemeClr w14:val="accent5">
              <w14:alpha w14:val="60000"/>
              <w14:satMod w14:val="175000"/>
            </w14:schemeClr>
          </w14:glow>
        </w:rPr>
      </w:pPr>
      <w:r>
        <w:rPr>
          <w:noProof/>
          <w:sz w:val="36"/>
          <w:szCs w:val="36"/>
        </w:rPr>
        <w:drawing>
          <wp:inline distT="0" distB="0" distL="0" distR="0" wp14:anchorId="164EF1F9" wp14:editId="6DA59F04">
            <wp:extent cx="7092950" cy="2722418"/>
            <wp:effectExtent l="0" t="38100" r="12700" b="0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3275AF32" w14:textId="77777777" w:rsidR="00201982" w:rsidRDefault="00201982" w:rsidP="005B2B22">
      <w:pPr>
        <w:pStyle w:val="af4"/>
        <w:shd w:val="clear" w:color="auto" w:fill="FFFFFF"/>
        <w:spacing w:before="0" w:beforeAutospacing="0" w:after="0" w:afterAutospacing="0"/>
        <w:jc w:val="right"/>
        <w:textAlignment w:val="baseline"/>
        <w:rPr>
          <w:rFonts w:ascii="inherit" w:hAnsi="inherit"/>
          <w:color w:val="31849B" w:themeColor="accent5" w:themeShade="BF"/>
          <w:sz w:val="20"/>
          <w:szCs w:val="20"/>
        </w:rPr>
      </w:pPr>
    </w:p>
    <w:sectPr w:rsidR="00201982" w:rsidSect="00AD5545">
      <w:type w:val="continuous"/>
      <w:pgSz w:w="11906" w:h="16838" w:code="9"/>
      <w:pgMar w:top="567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E5E0B" w14:textId="77777777" w:rsidR="00BB36EA" w:rsidRDefault="00BB36EA" w:rsidP="008473AA">
      <w:r>
        <w:separator/>
      </w:r>
    </w:p>
  </w:endnote>
  <w:endnote w:type="continuationSeparator" w:id="0">
    <w:p w14:paraId="786E68A4" w14:textId="77777777" w:rsidR="00BB36EA" w:rsidRDefault="00BB36EA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B919C" w14:textId="77777777" w:rsidR="00BB36EA" w:rsidRDefault="00BB36EA" w:rsidP="008473AA">
      <w:r>
        <w:separator/>
      </w:r>
    </w:p>
  </w:footnote>
  <w:footnote w:type="continuationSeparator" w:id="0">
    <w:p w14:paraId="7A9F70F0" w14:textId="77777777" w:rsidR="00BB36EA" w:rsidRDefault="00BB36EA" w:rsidP="00847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1D"/>
    <w:rsid w:val="000431C6"/>
    <w:rsid w:val="000448E5"/>
    <w:rsid w:val="000860AE"/>
    <w:rsid w:val="000A2F57"/>
    <w:rsid w:val="00201982"/>
    <w:rsid w:val="00232096"/>
    <w:rsid w:val="002C58C9"/>
    <w:rsid w:val="002E3BD9"/>
    <w:rsid w:val="002E53F3"/>
    <w:rsid w:val="00363C10"/>
    <w:rsid w:val="003930D8"/>
    <w:rsid w:val="003D6ACB"/>
    <w:rsid w:val="00422021"/>
    <w:rsid w:val="00537C4F"/>
    <w:rsid w:val="0056122F"/>
    <w:rsid w:val="005738A5"/>
    <w:rsid w:val="005B2B22"/>
    <w:rsid w:val="005D2C89"/>
    <w:rsid w:val="00620D1F"/>
    <w:rsid w:val="006D0B38"/>
    <w:rsid w:val="00702987"/>
    <w:rsid w:val="007852ED"/>
    <w:rsid w:val="00795852"/>
    <w:rsid w:val="007D3D44"/>
    <w:rsid w:val="008473AA"/>
    <w:rsid w:val="00864738"/>
    <w:rsid w:val="00875543"/>
    <w:rsid w:val="008C355D"/>
    <w:rsid w:val="008E2099"/>
    <w:rsid w:val="00924940"/>
    <w:rsid w:val="0092751E"/>
    <w:rsid w:val="0095612D"/>
    <w:rsid w:val="00991A06"/>
    <w:rsid w:val="00A112B7"/>
    <w:rsid w:val="00AA6D1E"/>
    <w:rsid w:val="00AD5545"/>
    <w:rsid w:val="00B62CEA"/>
    <w:rsid w:val="00B677C0"/>
    <w:rsid w:val="00BB36EA"/>
    <w:rsid w:val="00C27EC4"/>
    <w:rsid w:val="00C507A0"/>
    <w:rsid w:val="00CB3B4A"/>
    <w:rsid w:val="00CE70EA"/>
    <w:rsid w:val="00D17546"/>
    <w:rsid w:val="00E36BEA"/>
    <w:rsid w:val="00E46297"/>
    <w:rsid w:val="00F02F5C"/>
    <w:rsid w:val="00F1471D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57E80"/>
  <w15:docId w15:val="{3E61C12D-5F0B-4092-8212-A19CBC18A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4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852"/>
  </w:style>
  <w:style w:type="paragraph" w:styleId="1">
    <w:name w:val="heading 1"/>
    <w:basedOn w:val="a"/>
    <w:link w:val="10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2">
    <w:name w:val="heading 2"/>
    <w:basedOn w:val="a"/>
    <w:next w:val="3"/>
    <w:link w:val="20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3">
    <w:name w:val="heading 3"/>
    <w:basedOn w:val="a"/>
    <w:link w:val="30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a3">
    <w:name w:val="Таблица ярмарки знаний"/>
    <w:basedOn w:val="a1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a4">
    <w:name w:val="header"/>
    <w:basedOn w:val="a"/>
    <w:link w:val="a5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a5">
    <w:name w:val="Верхний колонтитул Знак"/>
    <w:basedOn w:val="a0"/>
    <w:link w:val="a4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a6">
    <w:name w:val="Title"/>
    <w:basedOn w:val="a"/>
    <w:next w:val="a"/>
    <w:link w:val="a7"/>
    <w:uiPriority w:val="1"/>
    <w:unhideWhenUsed/>
    <w:qFormat/>
    <w:rsid w:val="008C355D"/>
    <w:pPr>
      <w:spacing w:line="192" w:lineRule="auto"/>
      <w:jc w:val="center"/>
    </w:pPr>
    <w:rPr>
      <w:b/>
      <w:color w:val="000000" w:themeColor="text1"/>
      <w:sz w:val="48"/>
      <w:szCs w:val="66"/>
    </w:rPr>
  </w:style>
  <w:style w:type="character" w:customStyle="1" w:styleId="a7">
    <w:name w:val="Заголовок Знак"/>
    <w:basedOn w:val="a0"/>
    <w:link w:val="a6"/>
    <w:uiPriority w:val="1"/>
    <w:rsid w:val="008C355D"/>
    <w:rPr>
      <w:b/>
      <w:color w:val="000000" w:themeColor="text1"/>
      <w:sz w:val="48"/>
      <w:szCs w:val="66"/>
    </w:rPr>
  </w:style>
  <w:style w:type="table" w:customStyle="1" w:styleId="11">
    <w:name w:val="Сетка таблицы светлая1"/>
    <w:basedOn w:val="a1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a8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a9">
    <w:name w:val="Strong"/>
    <w:basedOn w:val="a0"/>
    <w:uiPriority w:val="12"/>
    <w:qFormat/>
    <w:rsid w:val="008473AA"/>
    <w:rPr>
      <w:b/>
      <w:bCs/>
    </w:rPr>
  </w:style>
  <w:style w:type="paragraph" w:customStyle="1" w:styleId="aa">
    <w:name w:val="Обычный — по центру"/>
    <w:basedOn w:val="a"/>
    <w:uiPriority w:val="10"/>
    <w:qFormat/>
    <w:rsid w:val="008473AA"/>
    <w:pPr>
      <w:jc w:val="center"/>
    </w:pPr>
    <w:rPr>
      <w:sz w:val="22"/>
    </w:rPr>
  </w:style>
  <w:style w:type="paragraph" w:customStyle="1" w:styleId="ab">
    <w:name w:val="Обычный — по центру с местом"/>
    <w:basedOn w:val="a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ac">
    <w:name w:val="Subtle Emphasis"/>
    <w:basedOn w:val="a0"/>
    <w:uiPriority w:val="14"/>
    <w:qFormat/>
    <w:rsid w:val="008473AA"/>
    <w:rPr>
      <w:i/>
      <w:iCs/>
      <w:color w:val="auto"/>
    </w:rPr>
  </w:style>
  <w:style w:type="paragraph" w:customStyle="1" w:styleId="ad">
    <w:name w:val="Обычный — малый"/>
    <w:basedOn w:val="a"/>
    <w:qFormat/>
    <w:rsid w:val="008473AA"/>
    <w:rPr>
      <w:sz w:val="16"/>
    </w:rPr>
  </w:style>
  <w:style w:type="paragraph" w:customStyle="1" w:styleId="ae">
    <w:name w:val="Обычный — крупный"/>
    <w:basedOn w:val="a"/>
    <w:link w:val="af"/>
    <w:qFormat/>
    <w:rsid w:val="008473AA"/>
    <w:pPr>
      <w:jc w:val="center"/>
    </w:pPr>
    <w:rPr>
      <w:b/>
      <w:sz w:val="36"/>
    </w:rPr>
  </w:style>
  <w:style w:type="character" w:customStyle="1" w:styleId="af">
    <w:name w:val="Обычный — крупный (знак)"/>
    <w:basedOn w:val="a0"/>
    <w:link w:val="ae"/>
    <w:rsid w:val="008473AA"/>
    <w:rPr>
      <w:rFonts w:asciiTheme="minorHAnsi" w:hAnsiTheme="minorHAnsi" w:cstheme="minorBidi"/>
      <w:b/>
      <w:sz w:val="36"/>
      <w:szCs w:val="18"/>
    </w:rPr>
  </w:style>
  <w:style w:type="paragraph" w:styleId="af0">
    <w:name w:val="footer"/>
    <w:basedOn w:val="a"/>
    <w:link w:val="af1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473AA"/>
    <w:rPr>
      <w:rFonts w:asciiTheme="minorHAnsi" w:hAnsiTheme="minorHAnsi" w:cstheme="minorBidi"/>
      <w:sz w:val="18"/>
      <w:szCs w:val="18"/>
    </w:rPr>
  </w:style>
  <w:style w:type="paragraph" w:styleId="af2">
    <w:name w:val="Balloon Text"/>
    <w:basedOn w:val="a"/>
    <w:link w:val="af3"/>
    <w:uiPriority w:val="99"/>
    <w:semiHidden/>
    <w:unhideWhenUsed/>
    <w:rsid w:val="005738A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738A5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semiHidden/>
    <w:unhideWhenUsed/>
    <w:rsid w:val="00F1471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05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7.svg"/><Relationship Id="rId39" Type="http://schemas.openxmlformats.org/officeDocument/2006/relationships/image" Target="media/image24.sv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diagramLayout" Target="diagrams/layout2.xml"/><Relationship Id="rId50" Type="http://schemas.microsoft.com/office/2007/relationships/diagramDrawing" Target="diagrams/drawing2.xml"/><Relationship Id="rId55" Type="http://schemas.openxmlformats.org/officeDocument/2006/relationships/image" Target="media/image35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29" Type="http://schemas.openxmlformats.org/officeDocument/2006/relationships/diagramData" Target="diagrams/data1.xml"/><Relationship Id="rId11" Type="http://schemas.openxmlformats.org/officeDocument/2006/relationships/image" Target="media/image3.jpg"/><Relationship Id="rId24" Type="http://schemas.openxmlformats.org/officeDocument/2006/relationships/image" Target="media/image15.svg"/><Relationship Id="rId32" Type="http://schemas.openxmlformats.org/officeDocument/2006/relationships/diagramColors" Target="diagrams/colors1.xml"/><Relationship Id="rId37" Type="http://schemas.openxmlformats.org/officeDocument/2006/relationships/image" Target="media/image22.svg"/><Relationship Id="rId40" Type="http://schemas.openxmlformats.org/officeDocument/2006/relationships/image" Target="media/image25.png"/><Relationship Id="rId45" Type="http://schemas.openxmlformats.org/officeDocument/2006/relationships/image" Target="media/image30.svg"/><Relationship Id="rId53" Type="http://schemas.openxmlformats.org/officeDocument/2006/relationships/image" Target="media/image33.png"/><Relationship Id="rId58" Type="http://schemas.openxmlformats.org/officeDocument/2006/relationships/diagramData" Target="diagrams/data3.xml"/><Relationship Id="rId5" Type="http://schemas.openxmlformats.org/officeDocument/2006/relationships/footnotes" Target="footnotes.xml"/><Relationship Id="rId61" Type="http://schemas.openxmlformats.org/officeDocument/2006/relationships/diagramColors" Target="diagrams/colors3.xml"/><Relationship Id="rId19" Type="http://schemas.openxmlformats.org/officeDocument/2006/relationships/image" Target="media/image10.png"/><Relationship Id="rId14" Type="http://schemas.openxmlformats.org/officeDocument/2006/relationships/image" Target="media/image5.sv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diagramLayout" Target="diagrams/layout1.xml"/><Relationship Id="rId35" Type="http://schemas.microsoft.com/office/2007/relationships/hdphoto" Target="media/hdphoto3.wdp"/><Relationship Id="rId43" Type="http://schemas.openxmlformats.org/officeDocument/2006/relationships/image" Target="media/image28.svg"/><Relationship Id="rId48" Type="http://schemas.openxmlformats.org/officeDocument/2006/relationships/diagramQuickStyle" Target="diagrams/quickStyle2.xml"/><Relationship Id="rId56" Type="http://schemas.openxmlformats.org/officeDocument/2006/relationships/image" Target="media/image36.svg"/><Relationship Id="rId64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07/relationships/diagramDrawing" Target="diagrams/drawing1.xml"/><Relationship Id="rId38" Type="http://schemas.openxmlformats.org/officeDocument/2006/relationships/image" Target="media/image23.png"/><Relationship Id="rId46" Type="http://schemas.openxmlformats.org/officeDocument/2006/relationships/diagramData" Target="diagrams/data2.xml"/><Relationship Id="rId59" Type="http://schemas.openxmlformats.org/officeDocument/2006/relationships/diagramLayout" Target="diagrams/layout3.xml"/><Relationship Id="rId20" Type="http://schemas.openxmlformats.org/officeDocument/2006/relationships/image" Target="media/image11.svg"/><Relationship Id="rId41" Type="http://schemas.openxmlformats.org/officeDocument/2006/relationships/image" Target="media/image26.svg"/><Relationship Id="rId54" Type="http://schemas.openxmlformats.org/officeDocument/2006/relationships/image" Target="media/image34.svg"/><Relationship Id="rId62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36" Type="http://schemas.openxmlformats.org/officeDocument/2006/relationships/image" Target="media/image21.png"/><Relationship Id="rId49" Type="http://schemas.openxmlformats.org/officeDocument/2006/relationships/diagramColors" Target="diagrams/colors2.xml"/><Relationship Id="rId57" Type="http://schemas.openxmlformats.org/officeDocument/2006/relationships/image" Target="media/image37.png"/><Relationship Id="rId10" Type="http://schemas.microsoft.com/office/2007/relationships/hdphoto" Target="media/hdphoto2.wdp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9.png"/><Relationship Id="rId52" Type="http://schemas.openxmlformats.org/officeDocument/2006/relationships/image" Target="media/image32.svg"/><Relationship Id="rId60" Type="http://schemas.openxmlformats.org/officeDocument/2006/relationships/diagramQuickStyle" Target="diagrams/quickStyle3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5;&#1083;&#1072;&#1085;&#1080;&#1088;&#1086;&#1074;&#1097;&#1080;&#1082;%20&#1103;&#1088;&#1084;&#1072;&#1088;&#1082;&#1080;%20&#1079;&#1085;&#1072;&#1085;&#1080;&#1081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E3975B-E258-440F-B934-D6CD671C5F38}" type="doc">
      <dgm:prSet loTypeId="urn:microsoft.com/office/officeart/2005/8/layout/default" loCatId="list" qsTypeId="urn:microsoft.com/office/officeart/2005/8/quickstyle/simple1" qsCatId="simple" csTypeId="urn:microsoft.com/office/officeart/2005/8/colors/accent5_4" csCatId="accent5" phldr="1"/>
      <dgm:spPr/>
      <dgm:t>
        <a:bodyPr/>
        <a:lstStyle/>
        <a:p>
          <a:endParaRPr lang="ru-RU"/>
        </a:p>
      </dgm:t>
    </dgm:pt>
    <dgm:pt modelId="{BA9A4EF4-DB2B-40BA-ABA4-79F15B157A9E}">
      <dgm:prSet phldrT="[Текст]"/>
      <dgm:spPr/>
      <dgm:t>
        <a:bodyPr/>
        <a:lstStyle/>
        <a:p>
          <a:pPr algn="ctr"/>
          <a:r>
            <a:rPr lang="ru-RU" b="1">
              <a:latin typeface="Century Gothic (Основной текст)"/>
            </a:rPr>
            <a:t>Не следует с самого начала требовать от ребенка самостоятельности. Помогайте ему, поддерживая в нем уверенность, что все получится.</a:t>
          </a:r>
        </a:p>
      </dgm:t>
    </dgm:pt>
    <dgm:pt modelId="{404C7C98-D7A2-4254-9F76-7E9288F53782}" type="parTrans" cxnId="{09C5A1A9-F0BC-4DE4-A6EE-CE00D000D39E}">
      <dgm:prSet/>
      <dgm:spPr/>
      <dgm:t>
        <a:bodyPr/>
        <a:lstStyle/>
        <a:p>
          <a:endParaRPr lang="ru-RU"/>
        </a:p>
      </dgm:t>
    </dgm:pt>
    <dgm:pt modelId="{89EF2899-96FA-4951-92E2-3840EA71FF43}" type="sibTrans" cxnId="{09C5A1A9-F0BC-4DE4-A6EE-CE00D000D39E}">
      <dgm:prSet/>
      <dgm:spPr/>
      <dgm:t>
        <a:bodyPr/>
        <a:lstStyle/>
        <a:p>
          <a:endParaRPr lang="ru-RU"/>
        </a:p>
      </dgm:t>
    </dgm:pt>
    <dgm:pt modelId="{46FDC16D-0969-4726-BEB3-D0EBE127A3FE}">
      <dgm:prSet phldrT="[Текст]"/>
      <dgm:spPr/>
      <dgm:t>
        <a:bodyPr/>
        <a:lstStyle/>
        <a:p>
          <a:pPr algn="ctr"/>
          <a:r>
            <a:rPr lang="ru-RU" b="1"/>
            <a:t>С самого начала нужно наладить душевный контакт с ребенком, только в этом случае родители могут быть в курсе всех его школьных проблем.</a:t>
          </a:r>
          <a:br>
            <a:rPr lang="ru-RU" b="1"/>
          </a:br>
          <a:endParaRPr lang="ru-RU" b="1"/>
        </a:p>
      </dgm:t>
    </dgm:pt>
    <dgm:pt modelId="{737B7549-E6B3-4C72-B616-F6776D3F36A7}" type="parTrans" cxnId="{709B93EE-2383-481E-9A85-96053F76F613}">
      <dgm:prSet/>
      <dgm:spPr/>
      <dgm:t>
        <a:bodyPr/>
        <a:lstStyle/>
        <a:p>
          <a:endParaRPr lang="ru-RU"/>
        </a:p>
      </dgm:t>
    </dgm:pt>
    <dgm:pt modelId="{7451BEDE-8E2F-49DA-97F8-26558EC4A329}" type="sibTrans" cxnId="{709B93EE-2383-481E-9A85-96053F76F613}">
      <dgm:prSet/>
      <dgm:spPr/>
      <dgm:t>
        <a:bodyPr/>
        <a:lstStyle/>
        <a:p>
          <a:endParaRPr lang="ru-RU"/>
        </a:p>
      </dgm:t>
    </dgm:pt>
    <dgm:pt modelId="{011F02F1-0481-429C-BB37-7EDD4125FCB1}">
      <dgm:prSet phldrT="[Текст]"/>
      <dgm:spPr/>
      <dgm:t>
        <a:bodyPr/>
        <a:lstStyle/>
        <a:p>
          <a:r>
            <a:rPr lang="ru-RU" b="1"/>
            <a:t>Необходимо проявлять дружеский, но не жесткий контроль. Так у ребенка скорее выработается ответственность и организованность. Нужно быть в курсе того, что происходит с ребенком в школе.</a:t>
          </a:r>
        </a:p>
      </dgm:t>
    </dgm:pt>
    <dgm:pt modelId="{081C8D67-2BD7-462A-9215-DF9FD1BF2640}" type="parTrans" cxnId="{5969B7A0-B6EB-43DD-B25E-908373340B11}">
      <dgm:prSet/>
      <dgm:spPr/>
      <dgm:t>
        <a:bodyPr/>
        <a:lstStyle/>
        <a:p>
          <a:endParaRPr lang="ru-RU"/>
        </a:p>
      </dgm:t>
    </dgm:pt>
    <dgm:pt modelId="{57E11ABB-DAE9-4FB9-84F6-5373B16C4FBE}" type="sibTrans" cxnId="{5969B7A0-B6EB-43DD-B25E-908373340B11}">
      <dgm:prSet/>
      <dgm:spPr/>
      <dgm:t>
        <a:bodyPr/>
        <a:lstStyle/>
        <a:p>
          <a:endParaRPr lang="ru-RU"/>
        </a:p>
      </dgm:t>
    </dgm:pt>
    <dgm:pt modelId="{99C5FA2A-8ED4-4012-838F-93342273ED7D}">
      <dgm:prSet phldrT="[Текст]"/>
      <dgm:spPr/>
      <dgm:t>
        <a:bodyPr/>
        <a:lstStyle/>
        <a:p>
          <a:r>
            <a:rPr lang="ru-RU" b="1"/>
            <a:t>Родителям следует помнить, что ребенка надо хвалить не за успехи, а за старательность.</a:t>
          </a:r>
        </a:p>
      </dgm:t>
    </dgm:pt>
    <dgm:pt modelId="{BD10CF49-00E3-4141-86C9-A4C2551B7881}" type="parTrans" cxnId="{2A0C05BA-241A-49B1-AC67-F7226BAB2FC1}">
      <dgm:prSet/>
      <dgm:spPr/>
      <dgm:t>
        <a:bodyPr/>
        <a:lstStyle/>
        <a:p>
          <a:endParaRPr lang="ru-RU"/>
        </a:p>
      </dgm:t>
    </dgm:pt>
    <dgm:pt modelId="{BD15E069-F63B-42DF-ACA0-CC7FDCEB4EF1}" type="sibTrans" cxnId="{2A0C05BA-241A-49B1-AC67-F7226BAB2FC1}">
      <dgm:prSet/>
      <dgm:spPr/>
      <dgm:t>
        <a:bodyPr/>
        <a:lstStyle/>
        <a:p>
          <a:endParaRPr lang="ru-RU"/>
        </a:p>
      </dgm:t>
    </dgm:pt>
    <dgm:pt modelId="{974EE5DE-C34D-41BE-A3AE-53DEE4CC904B}">
      <dgm:prSet phldrT="[Текст]"/>
      <dgm:spPr/>
      <dgm:t>
        <a:bodyPr/>
        <a:lstStyle/>
        <a:p>
          <a:r>
            <a:rPr lang="ru-RU" b="1"/>
            <a:t>Ни в коем случае нельзя сердиться, ругать за лень, даже за небрежность.</a:t>
          </a:r>
        </a:p>
      </dgm:t>
    </dgm:pt>
    <dgm:pt modelId="{9334A2FC-B01F-4519-8632-6ABB9E74E18A}" type="parTrans" cxnId="{0B459465-88A1-4B78-B6BB-C8C649765122}">
      <dgm:prSet/>
      <dgm:spPr/>
      <dgm:t>
        <a:bodyPr/>
        <a:lstStyle/>
        <a:p>
          <a:endParaRPr lang="ru-RU"/>
        </a:p>
      </dgm:t>
    </dgm:pt>
    <dgm:pt modelId="{E6950841-3E56-4DBF-B466-2F10BAF7A221}" type="sibTrans" cxnId="{0B459465-88A1-4B78-B6BB-C8C649765122}">
      <dgm:prSet/>
      <dgm:spPr/>
      <dgm:t>
        <a:bodyPr/>
        <a:lstStyle/>
        <a:p>
          <a:endParaRPr lang="ru-RU"/>
        </a:p>
      </dgm:t>
    </dgm:pt>
    <dgm:pt modelId="{DCCB8D21-0B15-4A53-8751-5597AD655106}" type="pres">
      <dgm:prSet presAssocID="{4CE3975B-E258-440F-B934-D6CD671C5F38}" presName="diagram" presStyleCnt="0">
        <dgm:presLayoutVars>
          <dgm:dir/>
          <dgm:resizeHandles val="exact"/>
        </dgm:presLayoutVars>
      </dgm:prSet>
      <dgm:spPr/>
    </dgm:pt>
    <dgm:pt modelId="{ACDFBFB5-7800-4327-A47B-A90A7C5C2FE8}" type="pres">
      <dgm:prSet presAssocID="{BA9A4EF4-DB2B-40BA-ABA4-79F15B157A9E}" presName="node" presStyleLbl="node1" presStyleIdx="0" presStyleCnt="5" custScaleX="113148">
        <dgm:presLayoutVars>
          <dgm:bulletEnabled val="1"/>
        </dgm:presLayoutVars>
      </dgm:prSet>
      <dgm:spPr/>
    </dgm:pt>
    <dgm:pt modelId="{B528FE9E-A6B4-474E-A013-C1DBE6167857}" type="pres">
      <dgm:prSet presAssocID="{89EF2899-96FA-4951-92E2-3840EA71FF43}" presName="sibTrans" presStyleCnt="0"/>
      <dgm:spPr/>
    </dgm:pt>
    <dgm:pt modelId="{1A167517-0956-43C6-90BB-BF63F42BAC46}" type="pres">
      <dgm:prSet presAssocID="{46FDC16D-0969-4726-BEB3-D0EBE127A3FE}" presName="node" presStyleLbl="node1" presStyleIdx="1" presStyleCnt="5">
        <dgm:presLayoutVars>
          <dgm:bulletEnabled val="1"/>
        </dgm:presLayoutVars>
      </dgm:prSet>
      <dgm:spPr/>
    </dgm:pt>
    <dgm:pt modelId="{7170529B-7200-4274-A8AA-41D48243506E}" type="pres">
      <dgm:prSet presAssocID="{7451BEDE-8E2F-49DA-97F8-26558EC4A329}" presName="sibTrans" presStyleCnt="0"/>
      <dgm:spPr/>
    </dgm:pt>
    <dgm:pt modelId="{2DC66CD9-7CE9-44D3-B4A2-117A20151608}" type="pres">
      <dgm:prSet presAssocID="{011F02F1-0481-429C-BB37-7EDD4125FCB1}" presName="node" presStyleLbl="node1" presStyleIdx="2" presStyleCnt="5" custScaleX="110804">
        <dgm:presLayoutVars>
          <dgm:bulletEnabled val="1"/>
        </dgm:presLayoutVars>
      </dgm:prSet>
      <dgm:spPr/>
    </dgm:pt>
    <dgm:pt modelId="{9082D9A5-475B-41AB-8DE3-277BA02F40D0}" type="pres">
      <dgm:prSet presAssocID="{57E11ABB-DAE9-4FB9-84F6-5373B16C4FBE}" presName="sibTrans" presStyleCnt="0"/>
      <dgm:spPr/>
    </dgm:pt>
    <dgm:pt modelId="{0D55DF8A-051C-4665-92F9-919E8BD6DA2D}" type="pres">
      <dgm:prSet presAssocID="{99C5FA2A-8ED4-4012-838F-93342273ED7D}" presName="node" presStyleLbl="node1" presStyleIdx="3" presStyleCnt="5" custScaleY="78728" custLinFactNeighborY="-10322">
        <dgm:presLayoutVars>
          <dgm:bulletEnabled val="1"/>
        </dgm:presLayoutVars>
      </dgm:prSet>
      <dgm:spPr/>
    </dgm:pt>
    <dgm:pt modelId="{4EE24425-A4C6-4A0A-B42C-B2E5506E64F8}" type="pres">
      <dgm:prSet presAssocID="{BD15E069-F63B-42DF-ACA0-CC7FDCEB4EF1}" presName="sibTrans" presStyleCnt="0"/>
      <dgm:spPr/>
    </dgm:pt>
    <dgm:pt modelId="{544A9DED-3DFF-43B5-AEB6-7BA7C2410A1F}" type="pres">
      <dgm:prSet presAssocID="{974EE5DE-C34D-41BE-A3AE-53DEE4CC904B}" presName="node" presStyleLbl="node1" presStyleIdx="4" presStyleCnt="5" custScaleY="74571" custLinFactNeighborX="2064" custLinFactNeighborY="-10895">
        <dgm:presLayoutVars>
          <dgm:bulletEnabled val="1"/>
        </dgm:presLayoutVars>
      </dgm:prSet>
      <dgm:spPr/>
    </dgm:pt>
  </dgm:ptLst>
  <dgm:cxnLst>
    <dgm:cxn modelId="{8D43D510-1A01-4F7A-BAF1-3815E4FE8921}" type="presOf" srcId="{BA9A4EF4-DB2B-40BA-ABA4-79F15B157A9E}" destId="{ACDFBFB5-7800-4327-A47B-A90A7C5C2FE8}" srcOrd="0" destOrd="0" presId="urn:microsoft.com/office/officeart/2005/8/layout/default"/>
    <dgm:cxn modelId="{DF0C3237-A932-41BB-A449-7A23DDDD8C08}" type="presOf" srcId="{99C5FA2A-8ED4-4012-838F-93342273ED7D}" destId="{0D55DF8A-051C-4665-92F9-919E8BD6DA2D}" srcOrd="0" destOrd="0" presId="urn:microsoft.com/office/officeart/2005/8/layout/default"/>
    <dgm:cxn modelId="{0B459465-88A1-4B78-B6BB-C8C649765122}" srcId="{4CE3975B-E258-440F-B934-D6CD671C5F38}" destId="{974EE5DE-C34D-41BE-A3AE-53DEE4CC904B}" srcOrd="4" destOrd="0" parTransId="{9334A2FC-B01F-4519-8632-6ABB9E74E18A}" sibTransId="{E6950841-3E56-4DBF-B466-2F10BAF7A221}"/>
    <dgm:cxn modelId="{2C58EF78-55D3-4013-A558-8C1B672E1DDF}" type="presOf" srcId="{974EE5DE-C34D-41BE-A3AE-53DEE4CC904B}" destId="{544A9DED-3DFF-43B5-AEB6-7BA7C2410A1F}" srcOrd="0" destOrd="0" presId="urn:microsoft.com/office/officeart/2005/8/layout/default"/>
    <dgm:cxn modelId="{5969B7A0-B6EB-43DD-B25E-908373340B11}" srcId="{4CE3975B-E258-440F-B934-D6CD671C5F38}" destId="{011F02F1-0481-429C-BB37-7EDD4125FCB1}" srcOrd="2" destOrd="0" parTransId="{081C8D67-2BD7-462A-9215-DF9FD1BF2640}" sibTransId="{57E11ABB-DAE9-4FB9-84F6-5373B16C4FBE}"/>
    <dgm:cxn modelId="{DF4476A7-13D4-4DFA-80C5-EDD753BFF4E8}" type="presOf" srcId="{011F02F1-0481-429C-BB37-7EDD4125FCB1}" destId="{2DC66CD9-7CE9-44D3-B4A2-117A20151608}" srcOrd="0" destOrd="0" presId="urn:microsoft.com/office/officeart/2005/8/layout/default"/>
    <dgm:cxn modelId="{09C5A1A9-F0BC-4DE4-A6EE-CE00D000D39E}" srcId="{4CE3975B-E258-440F-B934-D6CD671C5F38}" destId="{BA9A4EF4-DB2B-40BA-ABA4-79F15B157A9E}" srcOrd="0" destOrd="0" parTransId="{404C7C98-D7A2-4254-9F76-7E9288F53782}" sibTransId="{89EF2899-96FA-4951-92E2-3840EA71FF43}"/>
    <dgm:cxn modelId="{210FC4B6-57F6-4BD9-B8FB-59239A981FB5}" type="presOf" srcId="{46FDC16D-0969-4726-BEB3-D0EBE127A3FE}" destId="{1A167517-0956-43C6-90BB-BF63F42BAC46}" srcOrd="0" destOrd="0" presId="urn:microsoft.com/office/officeart/2005/8/layout/default"/>
    <dgm:cxn modelId="{2A0C05BA-241A-49B1-AC67-F7226BAB2FC1}" srcId="{4CE3975B-E258-440F-B934-D6CD671C5F38}" destId="{99C5FA2A-8ED4-4012-838F-93342273ED7D}" srcOrd="3" destOrd="0" parTransId="{BD10CF49-00E3-4141-86C9-A4C2551B7881}" sibTransId="{BD15E069-F63B-42DF-ACA0-CC7FDCEB4EF1}"/>
    <dgm:cxn modelId="{4B2427E8-4750-4658-87A0-6CDF3A02B1FB}" type="presOf" srcId="{4CE3975B-E258-440F-B934-D6CD671C5F38}" destId="{DCCB8D21-0B15-4A53-8751-5597AD655106}" srcOrd="0" destOrd="0" presId="urn:microsoft.com/office/officeart/2005/8/layout/default"/>
    <dgm:cxn modelId="{709B93EE-2383-481E-9A85-96053F76F613}" srcId="{4CE3975B-E258-440F-B934-D6CD671C5F38}" destId="{46FDC16D-0969-4726-BEB3-D0EBE127A3FE}" srcOrd="1" destOrd="0" parTransId="{737B7549-E6B3-4C72-B616-F6776D3F36A7}" sibTransId="{7451BEDE-8E2F-49DA-97F8-26558EC4A329}"/>
    <dgm:cxn modelId="{01DE4CE8-CCB9-4AB7-9E1A-9592C012130C}" type="presParOf" srcId="{DCCB8D21-0B15-4A53-8751-5597AD655106}" destId="{ACDFBFB5-7800-4327-A47B-A90A7C5C2FE8}" srcOrd="0" destOrd="0" presId="urn:microsoft.com/office/officeart/2005/8/layout/default"/>
    <dgm:cxn modelId="{7A2947D8-8D99-43DF-8AC7-395F83867613}" type="presParOf" srcId="{DCCB8D21-0B15-4A53-8751-5597AD655106}" destId="{B528FE9E-A6B4-474E-A013-C1DBE6167857}" srcOrd="1" destOrd="0" presId="urn:microsoft.com/office/officeart/2005/8/layout/default"/>
    <dgm:cxn modelId="{858D7255-1A50-49E6-838F-137661CA8E61}" type="presParOf" srcId="{DCCB8D21-0B15-4A53-8751-5597AD655106}" destId="{1A167517-0956-43C6-90BB-BF63F42BAC46}" srcOrd="2" destOrd="0" presId="urn:microsoft.com/office/officeart/2005/8/layout/default"/>
    <dgm:cxn modelId="{382378F3-BB35-4E6C-8DF2-A3E03635E2BC}" type="presParOf" srcId="{DCCB8D21-0B15-4A53-8751-5597AD655106}" destId="{7170529B-7200-4274-A8AA-41D48243506E}" srcOrd="3" destOrd="0" presId="urn:microsoft.com/office/officeart/2005/8/layout/default"/>
    <dgm:cxn modelId="{07E53A54-CDDB-4C32-9D5A-C7746991D2BD}" type="presParOf" srcId="{DCCB8D21-0B15-4A53-8751-5597AD655106}" destId="{2DC66CD9-7CE9-44D3-B4A2-117A20151608}" srcOrd="4" destOrd="0" presId="urn:microsoft.com/office/officeart/2005/8/layout/default"/>
    <dgm:cxn modelId="{84493652-74F4-43C4-BFD9-6C65E5F73F9E}" type="presParOf" srcId="{DCCB8D21-0B15-4A53-8751-5597AD655106}" destId="{9082D9A5-475B-41AB-8DE3-277BA02F40D0}" srcOrd="5" destOrd="0" presId="urn:microsoft.com/office/officeart/2005/8/layout/default"/>
    <dgm:cxn modelId="{61635ED0-17DF-40C0-A497-8BB7816CA01B}" type="presParOf" srcId="{DCCB8D21-0B15-4A53-8751-5597AD655106}" destId="{0D55DF8A-051C-4665-92F9-919E8BD6DA2D}" srcOrd="6" destOrd="0" presId="urn:microsoft.com/office/officeart/2005/8/layout/default"/>
    <dgm:cxn modelId="{202550B9-589F-4946-A64B-C9FAA4BED63C}" type="presParOf" srcId="{DCCB8D21-0B15-4A53-8751-5597AD655106}" destId="{4EE24425-A4C6-4A0A-B42C-B2E5506E64F8}" srcOrd="7" destOrd="0" presId="urn:microsoft.com/office/officeart/2005/8/layout/default"/>
    <dgm:cxn modelId="{C82525F6-5E93-4F6C-869E-5FADC6026F46}" type="presParOf" srcId="{DCCB8D21-0B15-4A53-8751-5597AD655106}" destId="{544A9DED-3DFF-43B5-AEB6-7BA7C2410A1F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628805-B5B9-471F-B4C1-0CA4B04A65AA}" type="doc">
      <dgm:prSet loTypeId="urn:microsoft.com/office/officeart/2005/8/layout/chevron2" loCatId="list" qsTypeId="urn:microsoft.com/office/officeart/2005/8/quickstyle/simple1" qsCatId="simple" csTypeId="urn:microsoft.com/office/officeart/2005/8/colors/accent5_3" csCatId="accent5" phldr="1"/>
      <dgm:spPr/>
      <dgm:t>
        <a:bodyPr/>
        <a:lstStyle/>
        <a:p>
          <a:endParaRPr lang="ru-RU"/>
        </a:p>
      </dgm:t>
    </dgm:pt>
    <dgm:pt modelId="{D9D902E2-ED9E-4AFC-A63B-7F401E98B05C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C3C27BF3-5222-4A1D-83A1-88DCA5B1BD4A}" type="parTrans" cxnId="{421F765F-87C9-4DF9-80CC-8F6DA574F70D}">
      <dgm:prSet/>
      <dgm:spPr/>
      <dgm:t>
        <a:bodyPr/>
        <a:lstStyle/>
        <a:p>
          <a:endParaRPr lang="ru-RU"/>
        </a:p>
      </dgm:t>
    </dgm:pt>
    <dgm:pt modelId="{9E63F238-3805-462B-B61C-500800DA5576}" type="sibTrans" cxnId="{421F765F-87C9-4DF9-80CC-8F6DA574F70D}">
      <dgm:prSet/>
      <dgm:spPr/>
      <dgm:t>
        <a:bodyPr/>
        <a:lstStyle/>
        <a:p>
          <a:endParaRPr lang="ru-RU"/>
        </a:p>
      </dgm:t>
    </dgm:pt>
    <dgm:pt modelId="{9FBBF037-31A9-4EFB-BF2D-96DFFE1FC6F6}">
      <dgm:prSet phldrT="[Текст]" custT="1"/>
      <dgm:spPr/>
      <dgm:t>
        <a:bodyPr/>
        <a:lstStyle/>
        <a:p>
          <a:pPr algn="l"/>
          <a:r>
            <a:rPr lang="ru-RU" sz="1100"/>
            <a:t>Важно обеспечить ребенку спокойную, доброжелательную обстановку, приложить все усилия, чтобы он постоянно чувствовал помощь и поддержку со стороны родителей.</a:t>
          </a:r>
          <a:br>
            <a:rPr lang="ru-RU" sz="600"/>
          </a:br>
          <a:endParaRPr lang="ru-RU" sz="600"/>
        </a:p>
      </dgm:t>
    </dgm:pt>
    <dgm:pt modelId="{A0F6C3CE-D2EE-4D7A-8B90-EC31AC20D251}" type="parTrans" cxnId="{7611CCC4-7819-4B81-A0F1-48DB9D82A297}">
      <dgm:prSet/>
      <dgm:spPr/>
      <dgm:t>
        <a:bodyPr/>
        <a:lstStyle/>
        <a:p>
          <a:endParaRPr lang="ru-RU"/>
        </a:p>
      </dgm:t>
    </dgm:pt>
    <dgm:pt modelId="{F4787731-CC71-4523-8964-5FA4376885B4}" type="sibTrans" cxnId="{7611CCC4-7819-4B81-A0F1-48DB9D82A297}">
      <dgm:prSet/>
      <dgm:spPr/>
      <dgm:t>
        <a:bodyPr/>
        <a:lstStyle/>
        <a:p>
          <a:endParaRPr lang="ru-RU"/>
        </a:p>
      </dgm:t>
    </dgm:pt>
    <dgm:pt modelId="{0133DF3D-B84F-46D6-9B59-D8771F033D79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C5BE637C-26FC-4FF0-BDF6-58C3345D3B3E}" type="parTrans" cxnId="{F5A58C17-64D7-4D44-BD03-EF48D44F1577}">
      <dgm:prSet/>
      <dgm:spPr/>
      <dgm:t>
        <a:bodyPr/>
        <a:lstStyle/>
        <a:p>
          <a:endParaRPr lang="ru-RU"/>
        </a:p>
      </dgm:t>
    </dgm:pt>
    <dgm:pt modelId="{58176B58-061F-44A9-B860-B86514FD63B9}" type="sibTrans" cxnId="{F5A58C17-64D7-4D44-BD03-EF48D44F1577}">
      <dgm:prSet/>
      <dgm:spPr/>
      <dgm:t>
        <a:bodyPr/>
        <a:lstStyle/>
        <a:p>
          <a:endParaRPr lang="ru-RU"/>
        </a:p>
      </dgm:t>
    </dgm:pt>
    <dgm:pt modelId="{544383CA-357C-4634-829E-8623F10F0B94}">
      <dgm:prSet phldrT="[Текст]" custT="1"/>
      <dgm:spPr/>
      <dgm:t>
        <a:bodyPr/>
        <a:lstStyle/>
        <a:p>
          <a:pPr algn="l"/>
          <a:r>
            <a:rPr lang="ru-RU" sz="1100"/>
            <a:t>Следует напомнить ребенку, чтобы он не боялся лишний раз спросить учителя, не скрывать, что у него есть непонятые вопросы, параграфы, темы. Очень важно научить ребенка чувствовать и проявлять уважение к учителю (как к взрослому человеку).</a:t>
          </a:r>
          <a:br>
            <a:rPr lang="ru-RU" sz="500"/>
          </a:br>
          <a:endParaRPr lang="ru-RU" sz="500"/>
        </a:p>
      </dgm:t>
    </dgm:pt>
    <dgm:pt modelId="{63743995-DEC1-44B5-80BE-4AE736B86F18}" type="parTrans" cxnId="{F9A84B70-7F7D-4150-A6AA-F8B8A3EDD60C}">
      <dgm:prSet/>
      <dgm:spPr/>
      <dgm:t>
        <a:bodyPr/>
        <a:lstStyle/>
        <a:p>
          <a:endParaRPr lang="ru-RU"/>
        </a:p>
      </dgm:t>
    </dgm:pt>
    <dgm:pt modelId="{1A9DC4A0-AA55-4DAB-8AC1-598F03227C60}" type="sibTrans" cxnId="{F9A84B70-7F7D-4150-A6AA-F8B8A3EDD60C}">
      <dgm:prSet/>
      <dgm:spPr/>
      <dgm:t>
        <a:bodyPr/>
        <a:lstStyle/>
        <a:p>
          <a:endParaRPr lang="ru-RU"/>
        </a:p>
      </dgm:t>
    </dgm:pt>
    <dgm:pt modelId="{8005002F-08E2-4759-A270-FBFC6549780F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16BA44E8-73BA-4E8A-9D86-A6431D088BA2}" type="parTrans" cxnId="{621AD9A2-75CD-4505-A815-746C37209A15}">
      <dgm:prSet/>
      <dgm:spPr/>
      <dgm:t>
        <a:bodyPr/>
        <a:lstStyle/>
        <a:p>
          <a:endParaRPr lang="ru-RU"/>
        </a:p>
      </dgm:t>
    </dgm:pt>
    <dgm:pt modelId="{5E497BAA-3B88-4E0C-8487-0353C13D83B5}" type="sibTrans" cxnId="{621AD9A2-75CD-4505-A815-746C37209A15}">
      <dgm:prSet/>
      <dgm:spPr/>
      <dgm:t>
        <a:bodyPr/>
        <a:lstStyle/>
        <a:p>
          <a:endParaRPr lang="ru-RU"/>
        </a:p>
      </dgm:t>
    </dgm:pt>
    <dgm:pt modelId="{E14463F7-2DAE-4EE7-B11B-0B61586C0EF7}">
      <dgm:prSet phldrT="[Текст]" custT="1"/>
      <dgm:spPr/>
      <dgm:t>
        <a:bodyPr/>
        <a:lstStyle/>
        <a:p>
          <a:pPr algn="l"/>
          <a:r>
            <a:rPr lang="ru-RU" sz="1050"/>
            <a:t>Составить режим дня и стараться его соблюдать.</a:t>
          </a:r>
        </a:p>
      </dgm:t>
    </dgm:pt>
    <dgm:pt modelId="{AD906595-4822-44EF-AD9A-E985568DA8BB}" type="parTrans" cxnId="{FBED48B3-EB64-44C6-BEBE-9494C8136839}">
      <dgm:prSet/>
      <dgm:spPr/>
      <dgm:t>
        <a:bodyPr/>
        <a:lstStyle/>
        <a:p>
          <a:endParaRPr lang="ru-RU"/>
        </a:p>
      </dgm:t>
    </dgm:pt>
    <dgm:pt modelId="{88AB621E-082C-4453-8248-38610253F83D}" type="sibTrans" cxnId="{FBED48B3-EB64-44C6-BEBE-9494C8136839}">
      <dgm:prSet/>
      <dgm:spPr/>
      <dgm:t>
        <a:bodyPr/>
        <a:lstStyle/>
        <a:p>
          <a:endParaRPr lang="ru-RU"/>
        </a:p>
      </dgm:t>
    </dgm:pt>
    <dgm:pt modelId="{A70B757E-6E26-45FA-9612-B37D7E9F4FCD}">
      <dgm:prSet phldrT="[Текст]" custT="1"/>
      <dgm:spPr/>
      <dgm:t>
        <a:bodyPr/>
        <a:lstStyle/>
        <a:p>
          <a:pPr algn="ctr"/>
          <a:endParaRPr lang="ru-RU" sz="600"/>
        </a:p>
      </dgm:t>
    </dgm:pt>
    <dgm:pt modelId="{6AEA09C9-ACA2-4098-9031-5874B49EB51A}" type="parTrans" cxnId="{02DD7100-217D-4E10-90B2-7AF218D619A5}">
      <dgm:prSet/>
      <dgm:spPr/>
      <dgm:t>
        <a:bodyPr/>
        <a:lstStyle/>
        <a:p>
          <a:endParaRPr lang="ru-RU"/>
        </a:p>
      </dgm:t>
    </dgm:pt>
    <dgm:pt modelId="{E215248D-C09A-415C-933B-64CB50305B01}" type="sibTrans" cxnId="{02DD7100-217D-4E10-90B2-7AF218D619A5}">
      <dgm:prSet/>
      <dgm:spPr/>
      <dgm:t>
        <a:bodyPr/>
        <a:lstStyle/>
        <a:p>
          <a:endParaRPr lang="ru-RU"/>
        </a:p>
      </dgm:t>
    </dgm:pt>
    <dgm:pt modelId="{7FF2818C-730C-405A-9EB2-E0E388DFA4EF}">
      <dgm:prSet phldrT="[Текст]" custT="1"/>
      <dgm:spPr/>
      <dgm:t>
        <a:bodyPr/>
        <a:lstStyle/>
        <a:p>
          <a:pPr algn="ctr"/>
          <a:endParaRPr lang="ru-RU" sz="500"/>
        </a:p>
      </dgm:t>
    </dgm:pt>
    <dgm:pt modelId="{4D10E00D-9E0D-4AC0-BA9B-3C86C5AD1D31}" type="parTrans" cxnId="{78CD974F-34E3-4689-A787-440EE306B2CD}">
      <dgm:prSet/>
      <dgm:spPr/>
      <dgm:t>
        <a:bodyPr/>
        <a:lstStyle/>
        <a:p>
          <a:endParaRPr lang="ru-RU"/>
        </a:p>
      </dgm:t>
    </dgm:pt>
    <dgm:pt modelId="{25A80F3E-19E5-42EE-91E2-99E015AE0D02}" type="sibTrans" cxnId="{78CD974F-34E3-4689-A787-440EE306B2CD}">
      <dgm:prSet/>
      <dgm:spPr/>
      <dgm:t>
        <a:bodyPr/>
        <a:lstStyle/>
        <a:p>
          <a:endParaRPr lang="ru-RU"/>
        </a:p>
      </dgm:t>
    </dgm:pt>
    <dgm:pt modelId="{9E69AD9E-A4B5-4F60-82CF-7204779715D3}">
      <dgm:prSet phldrT="[Текст]" custT="1"/>
      <dgm:spPr/>
      <dgm:t>
        <a:bodyPr/>
        <a:lstStyle/>
        <a:p>
          <a:pPr algn="l"/>
          <a:r>
            <a:rPr lang="ru-RU" sz="1050"/>
            <a:t>Составить расписание с указанием требований учителей. </a:t>
          </a:r>
          <a:br>
            <a:rPr lang="ru-RU" sz="1200"/>
          </a:br>
          <a:endParaRPr lang="ru-RU" sz="1200"/>
        </a:p>
      </dgm:t>
    </dgm:pt>
    <dgm:pt modelId="{2D37D9EB-427E-42C7-B6DD-1B733EF85434}" type="parTrans" cxnId="{0AD209E1-E34A-48DE-8B32-3E4DD91920BB}">
      <dgm:prSet/>
      <dgm:spPr/>
      <dgm:t>
        <a:bodyPr/>
        <a:lstStyle/>
        <a:p>
          <a:endParaRPr lang="ru-RU"/>
        </a:p>
      </dgm:t>
    </dgm:pt>
    <dgm:pt modelId="{0BCC2151-BE87-4AAE-B1D9-7173C297EA3B}" type="sibTrans" cxnId="{0AD209E1-E34A-48DE-8B32-3E4DD91920BB}">
      <dgm:prSet/>
      <dgm:spPr/>
      <dgm:t>
        <a:bodyPr/>
        <a:lstStyle/>
        <a:p>
          <a:endParaRPr lang="ru-RU"/>
        </a:p>
      </dgm:t>
    </dgm:pt>
    <dgm:pt modelId="{4FFEF71C-8AB1-4AE3-A15A-624AE7D3E0B4}" type="pres">
      <dgm:prSet presAssocID="{98628805-B5B9-471F-B4C1-0CA4B04A65AA}" presName="linearFlow" presStyleCnt="0">
        <dgm:presLayoutVars>
          <dgm:dir/>
          <dgm:animLvl val="lvl"/>
          <dgm:resizeHandles val="exact"/>
        </dgm:presLayoutVars>
      </dgm:prSet>
      <dgm:spPr/>
    </dgm:pt>
    <dgm:pt modelId="{E3284E3D-1E13-49E2-97B6-AC27BC4AACD6}" type="pres">
      <dgm:prSet presAssocID="{D9D902E2-ED9E-4AFC-A63B-7F401E98B05C}" presName="composite" presStyleCnt="0"/>
      <dgm:spPr/>
    </dgm:pt>
    <dgm:pt modelId="{3BC3265C-C759-48AB-AA96-D02BE3716706}" type="pres">
      <dgm:prSet presAssocID="{D9D902E2-ED9E-4AFC-A63B-7F401E98B05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7FA56A02-14EB-44B8-B1CD-92EF2D53C879}" type="pres">
      <dgm:prSet presAssocID="{D9D902E2-ED9E-4AFC-A63B-7F401E98B05C}" presName="descendantText" presStyleLbl="alignAcc1" presStyleIdx="0" presStyleCnt="3" custScaleY="119179">
        <dgm:presLayoutVars>
          <dgm:bulletEnabled val="1"/>
        </dgm:presLayoutVars>
      </dgm:prSet>
      <dgm:spPr/>
    </dgm:pt>
    <dgm:pt modelId="{0EB65C04-D070-4D5D-97A0-BDC0D079D660}" type="pres">
      <dgm:prSet presAssocID="{9E63F238-3805-462B-B61C-500800DA5576}" presName="sp" presStyleCnt="0"/>
      <dgm:spPr/>
    </dgm:pt>
    <dgm:pt modelId="{98F2926E-2A24-4F8D-9586-1B0CCEEB7583}" type="pres">
      <dgm:prSet presAssocID="{0133DF3D-B84F-46D6-9B59-D8771F033D79}" presName="composite" presStyleCnt="0"/>
      <dgm:spPr/>
    </dgm:pt>
    <dgm:pt modelId="{3D213D2C-D8A2-4504-9CE6-76FCED31957D}" type="pres">
      <dgm:prSet presAssocID="{0133DF3D-B84F-46D6-9B59-D8771F033D79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4405BFBB-F52A-4E5E-9722-F6AF78999E57}" type="pres">
      <dgm:prSet presAssocID="{0133DF3D-B84F-46D6-9B59-D8771F033D79}" presName="descendantText" presStyleLbl="alignAcc1" presStyleIdx="1" presStyleCnt="3" custScaleY="131927">
        <dgm:presLayoutVars>
          <dgm:bulletEnabled val="1"/>
        </dgm:presLayoutVars>
      </dgm:prSet>
      <dgm:spPr/>
    </dgm:pt>
    <dgm:pt modelId="{6BD3818A-EF89-43BC-A7BD-5CE428A68438}" type="pres">
      <dgm:prSet presAssocID="{58176B58-061F-44A9-B860-B86514FD63B9}" presName="sp" presStyleCnt="0"/>
      <dgm:spPr/>
    </dgm:pt>
    <dgm:pt modelId="{2545EDF1-BF11-4031-958A-D30B5BD7F728}" type="pres">
      <dgm:prSet presAssocID="{8005002F-08E2-4759-A270-FBFC6549780F}" presName="composite" presStyleCnt="0"/>
      <dgm:spPr/>
    </dgm:pt>
    <dgm:pt modelId="{04251E0A-594B-4467-8BCA-4DD9821521C8}" type="pres">
      <dgm:prSet presAssocID="{8005002F-08E2-4759-A270-FBFC6549780F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AAFD43E-B953-4817-9D15-2D99BC6E3E5F}" type="pres">
      <dgm:prSet presAssocID="{8005002F-08E2-4759-A270-FBFC6549780F}" presName="descendantText" presStyleLbl="alignAcc1" presStyleIdx="2" presStyleCnt="3" custScaleY="103045" custLinFactNeighborX="19" custLinFactNeighborY="5522">
        <dgm:presLayoutVars>
          <dgm:bulletEnabled val="1"/>
        </dgm:presLayoutVars>
      </dgm:prSet>
      <dgm:spPr/>
    </dgm:pt>
  </dgm:ptLst>
  <dgm:cxnLst>
    <dgm:cxn modelId="{02DD7100-217D-4E10-90B2-7AF218D619A5}" srcId="{D9D902E2-ED9E-4AFC-A63B-7F401E98B05C}" destId="{A70B757E-6E26-45FA-9612-B37D7E9F4FCD}" srcOrd="0" destOrd="0" parTransId="{6AEA09C9-ACA2-4098-9031-5874B49EB51A}" sibTransId="{E215248D-C09A-415C-933B-64CB50305B01}"/>
    <dgm:cxn modelId="{DC6B2905-45B3-415D-AD84-29CFBADA4EEA}" type="presOf" srcId="{D9D902E2-ED9E-4AFC-A63B-7F401E98B05C}" destId="{3BC3265C-C759-48AB-AA96-D02BE3716706}" srcOrd="0" destOrd="0" presId="urn:microsoft.com/office/officeart/2005/8/layout/chevron2"/>
    <dgm:cxn modelId="{20DB3015-DA72-428B-A8AB-C991D7D5E89F}" type="presOf" srcId="{8005002F-08E2-4759-A270-FBFC6549780F}" destId="{04251E0A-594B-4467-8BCA-4DD9821521C8}" srcOrd="0" destOrd="0" presId="urn:microsoft.com/office/officeart/2005/8/layout/chevron2"/>
    <dgm:cxn modelId="{F5A58C17-64D7-4D44-BD03-EF48D44F1577}" srcId="{98628805-B5B9-471F-B4C1-0CA4B04A65AA}" destId="{0133DF3D-B84F-46D6-9B59-D8771F033D79}" srcOrd="1" destOrd="0" parTransId="{C5BE637C-26FC-4FF0-BDF6-58C3345D3B3E}" sibTransId="{58176B58-061F-44A9-B860-B86514FD63B9}"/>
    <dgm:cxn modelId="{61402F1D-87CB-478F-A3B3-B4D7ADD67E4A}" type="presOf" srcId="{98628805-B5B9-471F-B4C1-0CA4B04A65AA}" destId="{4FFEF71C-8AB1-4AE3-A15A-624AE7D3E0B4}" srcOrd="0" destOrd="0" presId="urn:microsoft.com/office/officeart/2005/8/layout/chevron2"/>
    <dgm:cxn modelId="{421F765F-87C9-4DF9-80CC-8F6DA574F70D}" srcId="{98628805-B5B9-471F-B4C1-0CA4B04A65AA}" destId="{D9D902E2-ED9E-4AFC-A63B-7F401E98B05C}" srcOrd="0" destOrd="0" parTransId="{C3C27BF3-5222-4A1D-83A1-88DCA5B1BD4A}" sibTransId="{9E63F238-3805-462B-B61C-500800DA5576}"/>
    <dgm:cxn modelId="{96567E5F-5CCD-4396-81B9-FC7B7D2B7E08}" type="presOf" srcId="{9FBBF037-31A9-4EFB-BF2D-96DFFE1FC6F6}" destId="{7FA56A02-14EB-44B8-B1CD-92EF2D53C879}" srcOrd="0" destOrd="1" presId="urn:microsoft.com/office/officeart/2005/8/layout/chevron2"/>
    <dgm:cxn modelId="{70592662-B277-405E-A845-6A71A1D12B1B}" type="presOf" srcId="{A70B757E-6E26-45FA-9612-B37D7E9F4FCD}" destId="{7FA56A02-14EB-44B8-B1CD-92EF2D53C879}" srcOrd="0" destOrd="0" presId="urn:microsoft.com/office/officeart/2005/8/layout/chevron2"/>
    <dgm:cxn modelId="{F10C9846-1D73-4BFC-9368-1C565253F447}" type="presOf" srcId="{9E69AD9E-A4B5-4F60-82CF-7204779715D3}" destId="{1AAFD43E-B953-4817-9D15-2D99BC6E3E5F}" srcOrd="0" destOrd="1" presId="urn:microsoft.com/office/officeart/2005/8/layout/chevron2"/>
    <dgm:cxn modelId="{78CD974F-34E3-4689-A787-440EE306B2CD}" srcId="{0133DF3D-B84F-46D6-9B59-D8771F033D79}" destId="{7FF2818C-730C-405A-9EB2-E0E388DFA4EF}" srcOrd="0" destOrd="0" parTransId="{4D10E00D-9E0D-4AC0-BA9B-3C86C5AD1D31}" sibTransId="{25A80F3E-19E5-42EE-91E2-99E015AE0D02}"/>
    <dgm:cxn modelId="{F9A84B70-7F7D-4150-A6AA-F8B8A3EDD60C}" srcId="{0133DF3D-B84F-46D6-9B59-D8771F033D79}" destId="{544383CA-357C-4634-829E-8623F10F0B94}" srcOrd="1" destOrd="0" parTransId="{63743995-DEC1-44B5-80BE-4AE736B86F18}" sibTransId="{1A9DC4A0-AA55-4DAB-8AC1-598F03227C60}"/>
    <dgm:cxn modelId="{8D00D652-50F6-4B5C-B5CC-5F23E80BE62E}" type="presOf" srcId="{0133DF3D-B84F-46D6-9B59-D8771F033D79}" destId="{3D213D2C-D8A2-4504-9CE6-76FCED31957D}" srcOrd="0" destOrd="0" presId="urn:microsoft.com/office/officeart/2005/8/layout/chevron2"/>
    <dgm:cxn modelId="{F96BF053-0413-485F-813D-78650201DC65}" type="presOf" srcId="{544383CA-357C-4634-829E-8623F10F0B94}" destId="{4405BFBB-F52A-4E5E-9722-F6AF78999E57}" srcOrd="0" destOrd="1" presId="urn:microsoft.com/office/officeart/2005/8/layout/chevron2"/>
    <dgm:cxn modelId="{621AD9A2-75CD-4505-A815-746C37209A15}" srcId="{98628805-B5B9-471F-B4C1-0CA4B04A65AA}" destId="{8005002F-08E2-4759-A270-FBFC6549780F}" srcOrd="2" destOrd="0" parTransId="{16BA44E8-73BA-4E8A-9D86-A6431D088BA2}" sibTransId="{5E497BAA-3B88-4E0C-8487-0353C13D83B5}"/>
    <dgm:cxn modelId="{EE6E5DA5-D109-4C35-9CC2-24E9E73A7804}" type="presOf" srcId="{E14463F7-2DAE-4EE7-B11B-0B61586C0EF7}" destId="{1AAFD43E-B953-4817-9D15-2D99BC6E3E5F}" srcOrd="0" destOrd="0" presId="urn:microsoft.com/office/officeart/2005/8/layout/chevron2"/>
    <dgm:cxn modelId="{BE9A51A9-7945-4ADB-9BFE-A81242E323B4}" type="presOf" srcId="{7FF2818C-730C-405A-9EB2-E0E388DFA4EF}" destId="{4405BFBB-F52A-4E5E-9722-F6AF78999E57}" srcOrd="0" destOrd="0" presId="urn:microsoft.com/office/officeart/2005/8/layout/chevron2"/>
    <dgm:cxn modelId="{FBED48B3-EB64-44C6-BEBE-9494C8136839}" srcId="{8005002F-08E2-4759-A270-FBFC6549780F}" destId="{E14463F7-2DAE-4EE7-B11B-0B61586C0EF7}" srcOrd="0" destOrd="0" parTransId="{AD906595-4822-44EF-AD9A-E985568DA8BB}" sibTransId="{88AB621E-082C-4453-8248-38610253F83D}"/>
    <dgm:cxn modelId="{7611CCC4-7819-4B81-A0F1-48DB9D82A297}" srcId="{D9D902E2-ED9E-4AFC-A63B-7F401E98B05C}" destId="{9FBBF037-31A9-4EFB-BF2D-96DFFE1FC6F6}" srcOrd="1" destOrd="0" parTransId="{A0F6C3CE-D2EE-4D7A-8B90-EC31AC20D251}" sibTransId="{F4787731-CC71-4523-8964-5FA4376885B4}"/>
    <dgm:cxn modelId="{0AD209E1-E34A-48DE-8B32-3E4DD91920BB}" srcId="{8005002F-08E2-4759-A270-FBFC6549780F}" destId="{9E69AD9E-A4B5-4F60-82CF-7204779715D3}" srcOrd="1" destOrd="0" parTransId="{2D37D9EB-427E-42C7-B6DD-1B733EF85434}" sibTransId="{0BCC2151-BE87-4AAE-B1D9-7173C297EA3B}"/>
    <dgm:cxn modelId="{5836D84E-4559-4932-8B6A-EA8D184445AA}" type="presParOf" srcId="{4FFEF71C-8AB1-4AE3-A15A-624AE7D3E0B4}" destId="{E3284E3D-1E13-49E2-97B6-AC27BC4AACD6}" srcOrd="0" destOrd="0" presId="urn:microsoft.com/office/officeart/2005/8/layout/chevron2"/>
    <dgm:cxn modelId="{3AD94C4F-C4AE-4159-8BD6-8000FE460359}" type="presParOf" srcId="{E3284E3D-1E13-49E2-97B6-AC27BC4AACD6}" destId="{3BC3265C-C759-48AB-AA96-D02BE3716706}" srcOrd="0" destOrd="0" presId="urn:microsoft.com/office/officeart/2005/8/layout/chevron2"/>
    <dgm:cxn modelId="{3D0673A9-C494-4F9C-BB3D-3999B055A27E}" type="presParOf" srcId="{E3284E3D-1E13-49E2-97B6-AC27BC4AACD6}" destId="{7FA56A02-14EB-44B8-B1CD-92EF2D53C879}" srcOrd="1" destOrd="0" presId="urn:microsoft.com/office/officeart/2005/8/layout/chevron2"/>
    <dgm:cxn modelId="{E3D6FA03-1451-4F35-8EDC-A2FAD20631B1}" type="presParOf" srcId="{4FFEF71C-8AB1-4AE3-A15A-624AE7D3E0B4}" destId="{0EB65C04-D070-4D5D-97A0-BDC0D079D660}" srcOrd="1" destOrd="0" presId="urn:microsoft.com/office/officeart/2005/8/layout/chevron2"/>
    <dgm:cxn modelId="{CD819614-9123-4716-86ED-88DCAA616351}" type="presParOf" srcId="{4FFEF71C-8AB1-4AE3-A15A-624AE7D3E0B4}" destId="{98F2926E-2A24-4F8D-9586-1B0CCEEB7583}" srcOrd="2" destOrd="0" presId="urn:microsoft.com/office/officeart/2005/8/layout/chevron2"/>
    <dgm:cxn modelId="{017895EF-2E64-4E86-8F36-B03DCFEDD0AF}" type="presParOf" srcId="{98F2926E-2A24-4F8D-9586-1B0CCEEB7583}" destId="{3D213D2C-D8A2-4504-9CE6-76FCED31957D}" srcOrd="0" destOrd="0" presId="urn:microsoft.com/office/officeart/2005/8/layout/chevron2"/>
    <dgm:cxn modelId="{BBDB4451-D084-4760-B61E-6547005AA201}" type="presParOf" srcId="{98F2926E-2A24-4F8D-9586-1B0CCEEB7583}" destId="{4405BFBB-F52A-4E5E-9722-F6AF78999E57}" srcOrd="1" destOrd="0" presId="urn:microsoft.com/office/officeart/2005/8/layout/chevron2"/>
    <dgm:cxn modelId="{B2BA7903-D50E-49DD-A82B-0D44D0C9ABD1}" type="presParOf" srcId="{4FFEF71C-8AB1-4AE3-A15A-624AE7D3E0B4}" destId="{6BD3818A-EF89-43BC-A7BD-5CE428A68438}" srcOrd="3" destOrd="0" presId="urn:microsoft.com/office/officeart/2005/8/layout/chevron2"/>
    <dgm:cxn modelId="{3CDFE6DC-902C-4B75-90C9-F18E60C7F979}" type="presParOf" srcId="{4FFEF71C-8AB1-4AE3-A15A-624AE7D3E0B4}" destId="{2545EDF1-BF11-4031-958A-D30B5BD7F728}" srcOrd="4" destOrd="0" presId="urn:microsoft.com/office/officeart/2005/8/layout/chevron2"/>
    <dgm:cxn modelId="{2BDA9AF4-9732-4EFC-9150-9124BBB6648D}" type="presParOf" srcId="{2545EDF1-BF11-4031-958A-D30B5BD7F728}" destId="{04251E0A-594B-4467-8BCA-4DD9821521C8}" srcOrd="0" destOrd="0" presId="urn:microsoft.com/office/officeart/2005/8/layout/chevron2"/>
    <dgm:cxn modelId="{455329C4-07E5-4943-A47F-069458D62F8A}" type="presParOf" srcId="{2545EDF1-BF11-4031-958A-D30B5BD7F728}" destId="{1AAFD43E-B953-4817-9D15-2D99BC6E3E5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2DCB110-694F-4626-9EFD-1505E108D093}" type="doc">
      <dgm:prSet loTypeId="urn:microsoft.com/office/officeart/2005/8/layout/hierarchy4" loCatId="list" qsTypeId="urn:microsoft.com/office/officeart/2005/8/quickstyle/simple1" qsCatId="simple" csTypeId="urn:microsoft.com/office/officeart/2005/8/colors/accent5_5" csCatId="accent5" phldr="1"/>
      <dgm:spPr/>
      <dgm:t>
        <a:bodyPr/>
        <a:lstStyle/>
        <a:p>
          <a:endParaRPr lang="ru-RU"/>
        </a:p>
      </dgm:t>
    </dgm:pt>
    <dgm:pt modelId="{4C65899C-EF2B-4002-868F-A3BDCFDAEC13}">
      <dgm:prSet phldrT="[Текст]" custT="1"/>
      <dgm:spPr/>
      <dgm:t>
        <a:bodyPr/>
        <a:lstStyle/>
        <a:p>
          <a:pPr algn="l"/>
          <a:endParaRPr lang="ru-RU" sz="1000"/>
        </a:p>
        <a:p>
          <a:pPr algn="ctr"/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Необходимо создать условия, облегчающие учебу подростка:</a:t>
          </a:r>
          <a:br>
            <a:rPr lang="ru-RU" sz="1000" b="1"/>
          </a:br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бытовые: </a:t>
          </a:r>
          <a:r>
            <a:rPr lang="ru-RU" sz="1000" b="1"/>
            <a:t>хорошее питание, полноценный сон, уютное и удобное место для занятий и т. п.; </a:t>
          </a:r>
        </a:p>
        <a:p>
          <a:pPr algn="ctr"/>
          <a:r>
            <a:rPr lang="ru-RU" sz="1000" b="1">
              <a:solidFill>
                <a:schemeClr val="accent5">
                  <a:lumMod val="50000"/>
                </a:schemeClr>
              </a:solidFill>
            </a:rPr>
            <a:t>эмоциональные: </a:t>
          </a:r>
          <a:r>
            <a:rPr lang="ru-RU" sz="1000" b="1"/>
            <a:t>проявлять веру в возможности ребенка, не терять надежду на успех, высказывать любовь и терпение в ожидании успеха, не оскорбляя его в случае неудачи и т. п.;</a:t>
          </a:r>
        </a:p>
        <a:p>
          <a:pPr algn="ctr"/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культурные: </a:t>
          </a:r>
          <a:r>
            <a:rPr lang="ru-RU" sz="1000" b="1"/>
            <a:t>обеспечение ребенка справочниками, словарями, пособиями, атласами, книгами по школьной программе.</a:t>
          </a:r>
        </a:p>
        <a:p>
          <a:pPr algn="l"/>
          <a:endParaRPr lang="ru-RU" sz="1000"/>
        </a:p>
      </dgm:t>
    </dgm:pt>
    <dgm:pt modelId="{5D2EE1FB-81B9-400C-9C6C-052FA07D5F64}" type="parTrans" cxnId="{60073A08-E6DE-41CE-B683-EA94EA2A98DC}">
      <dgm:prSet/>
      <dgm:spPr/>
      <dgm:t>
        <a:bodyPr/>
        <a:lstStyle/>
        <a:p>
          <a:endParaRPr lang="ru-RU"/>
        </a:p>
      </dgm:t>
    </dgm:pt>
    <dgm:pt modelId="{DE6CDCD3-13A2-4F78-B8EC-F2AFA3E5CB2B}" type="sibTrans" cxnId="{60073A08-E6DE-41CE-B683-EA94EA2A98DC}">
      <dgm:prSet/>
      <dgm:spPr/>
      <dgm:t>
        <a:bodyPr/>
        <a:lstStyle/>
        <a:p>
          <a:endParaRPr lang="ru-RU"/>
        </a:p>
      </dgm:t>
    </dgm:pt>
    <dgm:pt modelId="{B306C331-6497-43C9-8F0B-0FE386282212}">
      <dgm:prSet phldrT="[Текст]" custT="1"/>
      <dgm:spPr/>
      <dgm:t>
        <a:bodyPr/>
        <a:lstStyle/>
        <a:p>
          <a:r>
            <a:rPr lang="ru-RU" sz="1000" b="1"/>
            <a:t>Следует регулярно </a:t>
          </a:r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знакомиться с расписанием</a:t>
          </a:r>
          <a:r>
            <a:rPr lang="ru-RU" sz="1000" b="1"/>
            <a:t> уроков, факультативов, кружков, дополнительных занятий для контроля и для оказания возможной помощи.</a:t>
          </a:r>
        </a:p>
      </dgm:t>
    </dgm:pt>
    <dgm:pt modelId="{0919616A-84D8-4EB4-91EC-C6156B2EEF5D}" type="parTrans" cxnId="{1F333214-16D2-4665-A92E-EB4AFE24D1A1}">
      <dgm:prSet/>
      <dgm:spPr/>
      <dgm:t>
        <a:bodyPr/>
        <a:lstStyle/>
        <a:p>
          <a:endParaRPr lang="ru-RU"/>
        </a:p>
      </dgm:t>
    </dgm:pt>
    <dgm:pt modelId="{98DA7261-CA35-443D-B925-34D9EBAC8964}" type="sibTrans" cxnId="{1F333214-16D2-4665-A92E-EB4AFE24D1A1}">
      <dgm:prSet/>
      <dgm:spPr/>
      <dgm:t>
        <a:bodyPr/>
        <a:lstStyle/>
        <a:p>
          <a:endParaRPr lang="ru-RU"/>
        </a:p>
      </dgm:t>
    </dgm:pt>
    <dgm:pt modelId="{759DE628-E6AE-44C6-B99F-98042EE85C04}">
      <dgm:prSet phldrT="[Текст]" custT="1"/>
      <dgm:spPr/>
      <dgm:t>
        <a:bodyPr/>
        <a:lstStyle/>
        <a:p>
          <a:r>
            <a:rPr lang="ru-RU" sz="1000" b="1"/>
            <a:t>Нужно думать о будущем и объяснять детям, </a:t>
          </a:r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где и когда можно будет воспользоваться знаниями</a:t>
          </a:r>
        </a:p>
      </dgm:t>
    </dgm:pt>
    <dgm:pt modelId="{4D9A6B27-CAEC-47DA-8E13-095CD43713A9}" type="parTrans" cxnId="{215BE018-3192-4A80-9341-18DF8CB5A5FE}">
      <dgm:prSet/>
      <dgm:spPr/>
      <dgm:t>
        <a:bodyPr/>
        <a:lstStyle/>
        <a:p>
          <a:endParaRPr lang="ru-RU"/>
        </a:p>
      </dgm:t>
    </dgm:pt>
    <dgm:pt modelId="{0755118A-DCA3-4A72-B756-2D6204FA28A9}" type="sibTrans" cxnId="{215BE018-3192-4A80-9341-18DF8CB5A5FE}">
      <dgm:prSet/>
      <dgm:spPr/>
      <dgm:t>
        <a:bodyPr/>
        <a:lstStyle/>
        <a:p>
          <a:endParaRPr lang="ru-RU"/>
        </a:p>
      </dgm:t>
    </dgm:pt>
    <dgm:pt modelId="{37D4E70A-D455-4765-84AF-D46184DD563D}">
      <dgm:prSet phldrT="[Текст]" custT="1"/>
      <dgm:spPr/>
      <dgm:t>
        <a:bodyPr/>
        <a:lstStyle/>
        <a:p>
          <a:r>
            <a:rPr lang="ru-RU" sz="1000" b="1"/>
            <a:t>Не стоит оставлять без внимания </a:t>
          </a:r>
          <a:r>
            <a:rPr lang="ru-RU" sz="1000" b="1">
              <a:solidFill>
                <a:schemeClr val="accent5">
                  <a:lumMod val="50000"/>
                </a:schemeClr>
              </a:solidFill>
            </a:rPr>
            <a:t>свободное время ребенка</a:t>
          </a:r>
        </a:p>
      </dgm:t>
    </dgm:pt>
    <dgm:pt modelId="{1F9C1A22-EF9A-4643-BCEA-91DC4BF1DAF2}" type="parTrans" cxnId="{3665C394-F81F-4DA6-A807-DA8FB33F7AD7}">
      <dgm:prSet/>
      <dgm:spPr/>
      <dgm:t>
        <a:bodyPr/>
        <a:lstStyle/>
        <a:p>
          <a:endParaRPr lang="ru-RU"/>
        </a:p>
      </dgm:t>
    </dgm:pt>
    <dgm:pt modelId="{A6D64963-696A-40EE-9E3E-8D6F356564F3}" type="sibTrans" cxnId="{3665C394-F81F-4DA6-A807-DA8FB33F7AD7}">
      <dgm:prSet/>
      <dgm:spPr/>
      <dgm:t>
        <a:bodyPr/>
        <a:lstStyle/>
        <a:p>
          <a:endParaRPr lang="ru-RU"/>
        </a:p>
      </dgm:t>
    </dgm:pt>
    <dgm:pt modelId="{653B4E11-A329-4A5A-8C99-270252D413A4}">
      <dgm:prSet phldrT="[Текст]" custT="1"/>
      <dgm:spPr/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</a:rPr>
            <a:t>Совместный просмотр </a:t>
          </a:r>
          <a:r>
            <a:rPr lang="ru-RU" sz="1000" b="1"/>
            <a:t>учебно-познавательных программ по ТВ, обсуждение увиденного и т. п.</a:t>
          </a:r>
        </a:p>
      </dgm:t>
    </dgm:pt>
    <dgm:pt modelId="{F956895F-BAD6-4A0E-92AD-522513A09FC6}" type="parTrans" cxnId="{4710D95D-7574-4923-A0C0-063C0BF32ED4}">
      <dgm:prSet/>
      <dgm:spPr/>
      <dgm:t>
        <a:bodyPr/>
        <a:lstStyle/>
        <a:p>
          <a:endParaRPr lang="ru-RU"/>
        </a:p>
      </dgm:t>
    </dgm:pt>
    <dgm:pt modelId="{FB03A30A-0C0A-44B7-8737-6448A326393F}" type="sibTrans" cxnId="{4710D95D-7574-4923-A0C0-063C0BF32ED4}">
      <dgm:prSet/>
      <dgm:spPr/>
      <dgm:t>
        <a:bodyPr/>
        <a:lstStyle/>
        <a:p>
          <a:endParaRPr lang="ru-RU"/>
        </a:p>
      </dgm:t>
    </dgm:pt>
    <dgm:pt modelId="{96C51AB6-1EFD-4650-B943-5F5C89993BA3}">
      <dgm:prSet phldrT="[Текст]" custT="1"/>
      <dgm:spPr/>
      <dgm:t>
        <a:bodyPr/>
        <a:lstStyle/>
        <a:p>
          <a:r>
            <a:rPr lang="ru-RU" sz="1000" b="1"/>
            <a:t>Стоит дать почувствовать школьнику, что родители </a:t>
          </a:r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любят его независимо от успеваемости</a:t>
          </a:r>
          <a:r>
            <a:rPr lang="ru-RU" sz="1000" b="1"/>
            <a:t>, замечают активность даже по отдельным предметам</a:t>
          </a:r>
        </a:p>
      </dgm:t>
    </dgm:pt>
    <dgm:pt modelId="{85223BB7-028D-4C31-90C1-033330189FAC}" type="parTrans" cxnId="{85862797-55E1-4F47-B821-029051893253}">
      <dgm:prSet/>
      <dgm:spPr/>
      <dgm:t>
        <a:bodyPr/>
        <a:lstStyle/>
        <a:p>
          <a:endParaRPr lang="ru-RU"/>
        </a:p>
      </dgm:t>
    </dgm:pt>
    <dgm:pt modelId="{72D9D594-2631-443D-8E01-53B8295270FF}" type="sibTrans" cxnId="{85862797-55E1-4F47-B821-029051893253}">
      <dgm:prSet/>
      <dgm:spPr/>
      <dgm:t>
        <a:bodyPr/>
        <a:lstStyle/>
        <a:p>
          <a:endParaRPr lang="ru-RU"/>
        </a:p>
      </dgm:t>
    </dgm:pt>
    <dgm:pt modelId="{5573E544-B9CE-4243-81E2-3A66D433627E}" type="pres">
      <dgm:prSet presAssocID="{32DCB110-694F-4626-9EFD-1505E108D0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8BC87CF-1EAE-4FE3-A698-77CAC305848C}" type="pres">
      <dgm:prSet presAssocID="{4C65899C-EF2B-4002-868F-A3BDCFDAEC13}" presName="vertOne" presStyleCnt="0"/>
      <dgm:spPr/>
    </dgm:pt>
    <dgm:pt modelId="{0A84AB5D-7A87-4229-9E14-0FE965CD7236}" type="pres">
      <dgm:prSet presAssocID="{4C65899C-EF2B-4002-868F-A3BDCFDAEC13}" presName="txOne" presStyleLbl="node0" presStyleIdx="0" presStyleCnt="1" custScaleY="69369">
        <dgm:presLayoutVars>
          <dgm:chPref val="3"/>
        </dgm:presLayoutVars>
      </dgm:prSet>
      <dgm:spPr/>
    </dgm:pt>
    <dgm:pt modelId="{376C5204-DCCA-499A-A99C-0A1F0BCDCC19}" type="pres">
      <dgm:prSet presAssocID="{4C65899C-EF2B-4002-868F-A3BDCFDAEC13}" presName="parTransOne" presStyleCnt="0"/>
      <dgm:spPr/>
    </dgm:pt>
    <dgm:pt modelId="{BE687722-EB11-41AA-8663-B6305499D699}" type="pres">
      <dgm:prSet presAssocID="{4C65899C-EF2B-4002-868F-A3BDCFDAEC13}" presName="horzOne" presStyleCnt="0"/>
      <dgm:spPr/>
    </dgm:pt>
    <dgm:pt modelId="{5C0823C5-01E2-4F4D-BBE1-8D586BFF3E0F}" type="pres">
      <dgm:prSet presAssocID="{B306C331-6497-43C9-8F0B-0FE386282212}" presName="vertTwo" presStyleCnt="0"/>
      <dgm:spPr/>
    </dgm:pt>
    <dgm:pt modelId="{C38DA290-FDD6-4328-AB8E-D2453B441101}" type="pres">
      <dgm:prSet presAssocID="{B306C331-6497-43C9-8F0B-0FE386282212}" presName="txTwo" presStyleLbl="node2" presStyleIdx="0" presStyleCnt="2" custScaleY="34920" custLinFactNeighborX="1207" custLinFactNeighborY="-79799">
        <dgm:presLayoutVars>
          <dgm:chPref val="3"/>
        </dgm:presLayoutVars>
      </dgm:prSet>
      <dgm:spPr/>
    </dgm:pt>
    <dgm:pt modelId="{11BDE683-0B97-4B47-9484-1A440F1BD603}" type="pres">
      <dgm:prSet presAssocID="{B306C331-6497-43C9-8F0B-0FE386282212}" presName="parTransTwo" presStyleCnt="0"/>
      <dgm:spPr/>
    </dgm:pt>
    <dgm:pt modelId="{5B62D57B-D90F-4F04-AC6E-3D19F3CC8239}" type="pres">
      <dgm:prSet presAssocID="{B306C331-6497-43C9-8F0B-0FE386282212}" presName="horzTwo" presStyleCnt="0"/>
      <dgm:spPr/>
    </dgm:pt>
    <dgm:pt modelId="{C360588F-70CC-497F-A714-D28B07AB786F}" type="pres">
      <dgm:prSet presAssocID="{759DE628-E6AE-44C6-B99F-98042EE85C04}" presName="vertThree" presStyleCnt="0"/>
      <dgm:spPr/>
    </dgm:pt>
    <dgm:pt modelId="{4751A2AD-2FAC-4817-84FD-98ED24E77221}" type="pres">
      <dgm:prSet presAssocID="{759DE628-E6AE-44C6-B99F-98042EE85C04}" presName="txThree" presStyleLbl="node3" presStyleIdx="0" presStyleCnt="3" custScaleY="53955" custLinFactNeighborX="1646" custLinFactNeighborY="-22286">
        <dgm:presLayoutVars>
          <dgm:chPref val="3"/>
        </dgm:presLayoutVars>
      </dgm:prSet>
      <dgm:spPr/>
    </dgm:pt>
    <dgm:pt modelId="{77CBCAC5-7A3E-414B-98F5-D9CDF17008EB}" type="pres">
      <dgm:prSet presAssocID="{759DE628-E6AE-44C6-B99F-98042EE85C04}" presName="horzThree" presStyleCnt="0"/>
      <dgm:spPr/>
    </dgm:pt>
    <dgm:pt modelId="{5F98DD80-AEB1-4BC3-8159-A97363A71A2D}" type="pres">
      <dgm:prSet presAssocID="{0755118A-DCA3-4A72-B756-2D6204FA28A9}" presName="sibSpaceThree" presStyleCnt="0"/>
      <dgm:spPr/>
    </dgm:pt>
    <dgm:pt modelId="{259CBF8F-1299-410C-B2EA-BD10001229A8}" type="pres">
      <dgm:prSet presAssocID="{37D4E70A-D455-4765-84AF-D46184DD563D}" presName="vertThree" presStyleCnt="0"/>
      <dgm:spPr/>
    </dgm:pt>
    <dgm:pt modelId="{F2574DF3-08DC-412C-AE5C-06109471AB95}" type="pres">
      <dgm:prSet presAssocID="{37D4E70A-D455-4765-84AF-D46184DD563D}" presName="txThree" presStyleLbl="node3" presStyleIdx="1" presStyleCnt="3" custScaleX="104325" custScaleY="55141" custLinFactNeighborX="1667" custLinFactNeighborY="-23210">
        <dgm:presLayoutVars>
          <dgm:chPref val="3"/>
        </dgm:presLayoutVars>
      </dgm:prSet>
      <dgm:spPr/>
    </dgm:pt>
    <dgm:pt modelId="{21C3DB5F-8B1D-496D-A637-CBDCA9B9EB04}" type="pres">
      <dgm:prSet presAssocID="{37D4E70A-D455-4765-84AF-D46184DD563D}" presName="horzThree" presStyleCnt="0"/>
      <dgm:spPr/>
    </dgm:pt>
    <dgm:pt modelId="{BEC3317A-CA64-47B5-A548-AB94597CCCBB}" type="pres">
      <dgm:prSet presAssocID="{98DA7261-CA35-443D-B925-34D9EBAC8964}" presName="sibSpaceTwo" presStyleCnt="0"/>
      <dgm:spPr/>
    </dgm:pt>
    <dgm:pt modelId="{299258FB-A27E-4995-8475-08D0C535CA94}" type="pres">
      <dgm:prSet presAssocID="{653B4E11-A329-4A5A-8C99-270252D413A4}" presName="vertTwo" presStyleCnt="0"/>
      <dgm:spPr/>
    </dgm:pt>
    <dgm:pt modelId="{196F9891-E58F-427A-8D58-D3C29D28CC2A}" type="pres">
      <dgm:prSet presAssocID="{653B4E11-A329-4A5A-8C99-270252D413A4}" presName="txTwo" presStyleLbl="node2" presStyleIdx="1" presStyleCnt="2" custScaleX="108354" custScaleY="32707" custLinFactNeighborX="-2914" custLinFactNeighborY="-76710">
        <dgm:presLayoutVars>
          <dgm:chPref val="3"/>
        </dgm:presLayoutVars>
      </dgm:prSet>
      <dgm:spPr/>
    </dgm:pt>
    <dgm:pt modelId="{7F8E1773-1351-4A82-B3EE-9D8CE665FE09}" type="pres">
      <dgm:prSet presAssocID="{653B4E11-A329-4A5A-8C99-270252D413A4}" presName="parTransTwo" presStyleCnt="0"/>
      <dgm:spPr/>
    </dgm:pt>
    <dgm:pt modelId="{A630652C-7158-481B-8F24-EFE1740C04C9}" type="pres">
      <dgm:prSet presAssocID="{653B4E11-A329-4A5A-8C99-270252D413A4}" presName="horzTwo" presStyleCnt="0"/>
      <dgm:spPr/>
    </dgm:pt>
    <dgm:pt modelId="{09941DF2-1481-4970-81DB-7E0C38B65AEF}" type="pres">
      <dgm:prSet presAssocID="{96C51AB6-1EFD-4650-B943-5F5C89993BA3}" presName="vertThree" presStyleCnt="0"/>
      <dgm:spPr/>
    </dgm:pt>
    <dgm:pt modelId="{696D1A2B-C3F6-4988-AD6A-E02D35FC5C01}" type="pres">
      <dgm:prSet presAssocID="{96C51AB6-1EFD-4650-B943-5F5C89993BA3}" presName="txThree" presStyleLbl="node3" presStyleIdx="2" presStyleCnt="3" custScaleX="124679" custScaleY="54500" custLinFactNeighborX="658" custLinFactNeighborY="-19674">
        <dgm:presLayoutVars>
          <dgm:chPref val="3"/>
        </dgm:presLayoutVars>
      </dgm:prSet>
      <dgm:spPr/>
    </dgm:pt>
    <dgm:pt modelId="{42954F3D-89D9-4E03-86FB-540A32E700FE}" type="pres">
      <dgm:prSet presAssocID="{96C51AB6-1EFD-4650-B943-5F5C89993BA3}" presName="horzThree" presStyleCnt="0"/>
      <dgm:spPr/>
    </dgm:pt>
  </dgm:ptLst>
  <dgm:cxnLst>
    <dgm:cxn modelId="{60073A08-E6DE-41CE-B683-EA94EA2A98DC}" srcId="{32DCB110-694F-4626-9EFD-1505E108D093}" destId="{4C65899C-EF2B-4002-868F-A3BDCFDAEC13}" srcOrd="0" destOrd="0" parTransId="{5D2EE1FB-81B9-400C-9C6C-052FA07D5F64}" sibTransId="{DE6CDCD3-13A2-4F78-B8EC-F2AFA3E5CB2B}"/>
    <dgm:cxn modelId="{A0E2320E-B912-4609-A645-51A356B722FE}" type="presOf" srcId="{B306C331-6497-43C9-8F0B-0FE386282212}" destId="{C38DA290-FDD6-4328-AB8E-D2453B441101}" srcOrd="0" destOrd="0" presId="urn:microsoft.com/office/officeart/2005/8/layout/hierarchy4"/>
    <dgm:cxn modelId="{1F333214-16D2-4665-A92E-EB4AFE24D1A1}" srcId="{4C65899C-EF2B-4002-868F-A3BDCFDAEC13}" destId="{B306C331-6497-43C9-8F0B-0FE386282212}" srcOrd="0" destOrd="0" parTransId="{0919616A-84D8-4EB4-91EC-C6156B2EEF5D}" sibTransId="{98DA7261-CA35-443D-B925-34D9EBAC8964}"/>
    <dgm:cxn modelId="{215BE018-3192-4A80-9341-18DF8CB5A5FE}" srcId="{B306C331-6497-43C9-8F0B-0FE386282212}" destId="{759DE628-E6AE-44C6-B99F-98042EE85C04}" srcOrd="0" destOrd="0" parTransId="{4D9A6B27-CAEC-47DA-8E13-095CD43713A9}" sibTransId="{0755118A-DCA3-4A72-B756-2D6204FA28A9}"/>
    <dgm:cxn modelId="{56BBB233-4E67-4F36-9BF1-556FD36D7BBC}" type="presOf" srcId="{37D4E70A-D455-4765-84AF-D46184DD563D}" destId="{F2574DF3-08DC-412C-AE5C-06109471AB95}" srcOrd="0" destOrd="0" presId="urn:microsoft.com/office/officeart/2005/8/layout/hierarchy4"/>
    <dgm:cxn modelId="{4710D95D-7574-4923-A0C0-063C0BF32ED4}" srcId="{4C65899C-EF2B-4002-868F-A3BDCFDAEC13}" destId="{653B4E11-A329-4A5A-8C99-270252D413A4}" srcOrd="1" destOrd="0" parTransId="{F956895F-BAD6-4A0E-92AD-522513A09FC6}" sibTransId="{FB03A30A-0C0A-44B7-8737-6448A326393F}"/>
    <dgm:cxn modelId="{3D0A9A72-048A-4964-A5DF-95E0952F62F9}" type="presOf" srcId="{759DE628-E6AE-44C6-B99F-98042EE85C04}" destId="{4751A2AD-2FAC-4817-84FD-98ED24E77221}" srcOrd="0" destOrd="0" presId="urn:microsoft.com/office/officeart/2005/8/layout/hierarchy4"/>
    <dgm:cxn modelId="{3665C394-F81F-4DA6-A807-DA8FB33F7AD7}" srcId="{B306C331-6497-43C9-8F0B-0FE386282212}" destId="{37D4E70A-D455-4765-84AF-D46184DD563D}" srcOrd="1" destOrd="0" parTransId="{1F9C1A22-EF9A-4643-BCEA-91DC4BF1DAF2}" sibTransId="{A6D64963-696A-40EE-9E3E-8D6F356564F3}"/>
    <dgm:cxn modelId="{85862797-55E1-4F47-B821-029051893253}" srcId="{653B4E11-A329-4A5A-8C99-270252D413A4}" destId="{96C51AB6-1EFD-4650-B943-5F5C89993BA3}" srcOrd="0" destOrd="0" parTransId="{85223BB7-028D-4C31-90C1-033330189FAC}" sibTransId="{72D9D594-2631-443D-8E01-53B8295270FF}"/>
    <dgm:cxn modelId="{6D8D94CB-35FE-4D4C-90ED-62A4DCDB40B4}" type="presOf" srcId="{4C65899C-EF2B-4002-868F-A3BDCFDAEC13}" destId="{0A84AB5D-7A87-4229-9E14-0FE965CD7236}" srcOrd="0" destOrd="0" presId="urn:microsoft.com/office/officeart/2005/8/layout/hierarchy4"/>
    <dgm:cxn modelId="{1408F4E7-F90A-448E-9CC2-C3468654F40E}" type="presOf" srcId="{96C51AB6-1EFD-4650-B943-5F5C89993BA3}" destId="{696D1A2B-C3F6-4988-AD6A-E02D35FC5C01}" srcOrd="0" destOrd="0" presId="urn:microsoft.com/office/officeart/2005/8/layout/hierarchy4"/>
    <dgm:cxn modelId="{B27783EE-6564-4E22-9755-57120284CFCA}" type="presOf" srcId="{653B4E11-A329-4A5A-8C99-270252D413A4}" destId="{196F9891-E58F-427A-8D58-D3C29D28CC2A}" srcOrd="0" destOrd="0" presId="urn:microsoft.com/office/officeart/2005/8/layout/hierarchy4"/>
    <dgm:cxn modelId="{2306F3EE-62FC-4892-B656-7FAFB483ADF6}" type="presOf" srcId="{32DCB110-694F-4626-9EFD-1505E108D093}" destId="{5573E544-B9CE-4243-81E2-3A66D433627E}" srcOrd="0" destOrd="0" presId="urn:microsoft.com/office/officeart/2005/8/layout/hierarchy4"/>
    <dgm:cxn modelId="{A6F866C0-864C-403C-9E70-79617453613F}" type="presParOf" srcId="{5573E544-B9CE-4243-81E2-3A66D433627E}" destId="{08BC87CF-1EAE-4FE3-A698-77CAC305848C}" srcOrd="0" destOrd="0" presId="urn:microsoft.com/office/officeart/2005/8/layout/hierarchy4"/>
    <dgm:cxn modelId="{F8FDCA0A-19AE-4D19-B9CF-E172F95498C7}" type="presParOf" srcId="{08BC87CF-1EAE-4FE3-A698-77CAC305848C}" destId="{0A84AB5D-7A87-4229-9E14-0FE965CD7236}" srcOrd="0" destOrd="0" presId="urn:microsoft.com/office/officeart/2005/8/layout/hierarchy4"/>
    <dgm:cxn modelId="{EFA52E2B-BE8B-4A1B-BB2F-8D343F491E9E}" type="presParOf" srcId="{08BC87CF-1EAE-4FE3-A698-77CAC305848C}" destId="{376C5204-DCCA-499A-A99C-0A1F0BCDCC19}" srcOrd="1" destOrd="0" presId="urn:microsoft.com/office/officeart/2005/8/layout/hierarchy4"/>
    <dgm:cxn modelId="{35C2980D-A3E9-4333-9F63-E1781367E06C}" type="presParOf" srcId="{08BC87CF-1EAE-4FE3-A698-77CAC305848C}" destId="{BE687722-EB11-41AA-8663-B6305499D699}" srcOrd="2" destOrd="0" presId="urn:microsoft.com/office/officeart/2005/8/layout/hierarchy4"/>
    <dgm:cxn modelId="{3E67BA4D-4B94-461B-827B-F6AB84AC5035}" type="presParOf" srcId="{BE687722-EB11-41AA-8663-B6305499D699}" destId="{5C0823C5-01E2-4F4D-BBE1-8D586BFF3E0F}" srcOrd="0" destOrd="0" presId="urn:microsoft.com/office/officeart/2005/8/layout/hierarchy4"/>
    <dgm:cxn modelId="{14E7C7C0-5DA1-4743-AE7A-F3735E487D87}" type="presParOf" srcId="{5C0823C5-01E2-4F4D-BBE1-8D586BFF3E0F}" destId="{C38DA290-FDD6-4328-AB8E-D2453B441101}" srcOrd="0" destOrd="0" presId="urn:microsoft.com/office/officeart/2005/8/layout/hierarchy4"/>
    <dgm:cxn modelId="{FC9C0EBB-3416-4662-A3BE-93231DF513DF}" type="presParOf" srcId="{5C0823C5-01E2-4F4D-BBE1-8D586BFF3E0F}" destId="{11BDE683-0B97-4B47-9484-1A440F1BD603}" srcOrd="1" destOrd="0" presId="urn:microsoft.com/office/officeart/2005/8/layout/hierarchy4"/>
    <dgm:cxn modelId="{BA00F5A7-4C87-4A36-89B2-21C11E9E88C8}" type="presParOf" srcId="{5C0823C5-01E2-4F4D-BBE1-8D586BFF3E0F}" destId="{5B62D57B-D90F-4F04-AC6E-3D19F3CC8239}" srcOrd="2" destOrd="0" presId="urn:microsoft.com/office/officeart/2005/8/layout/hierarchy4"/>
    <dgm:cxn modelId="{A8812250-DB3C-43AF-AD31-AC00928BBF19}" type="presParOf" srcId="{5B62D57B-D90F-4F04-AC6E-3D19F3CC8239}" destId="{C360588F-70CC-497F-A714-D28B07AB786F}" srcOrd="0" destOrd="0" presId="urn:microsoft.com/office/officeart/2005/8/layout/hierarchy4"/>
    <dgm:cxn modelId="{AAF567B1-8DD6-40C2-A005-797C8FCE0A4C}" type="presParOf" srcId="{C360588F-70CC-497F-A714-D28B07AB786F}" destId="{4751A2AD-2FAC-4817-84FD-98ED24E77221}" srcOrd="0" destOrd="0" presId="urn:microsoft.com/office/officeart/2005/8/layout/hierarchy4"/>
    <dgm:cxn modelId="{8F55FD58-A4A7-4CB0-A65A-F02E99C28E93}" type="presParOf" srcId="{C360588F-70CC-497F-A714-D28B07AB786F}" destId="{77CBCAC5-7A3E-414B-98F5-D9CDF17008EB}" srcOrd="1" destOrd="0" presId="urn:microsoft.com/office/officeart/2005/8/layout/hierarchy4"/>
    <dgm:cxn modelId="{256EEB2A-4621-46EA-8D30-AE7B1A828BBF}" type="presParOf" srcId="{5B62D57B-D90F-4F04-AC6E-3D19F3CC8239}" destId="{5F98DD80-AEB1-4BC3-8159-A97363A71A2D}" srcOrd="1" destOrd="0" presId="urn:microsoft.com/office/officeart/2005/8/layout/hierarchy4"/>
    <dgm:cxn modelId="{30CCC9FD-FAE9-4EE4-B807-4D98917C58F8}" type="presParOf" srcId="{5B62D57B-D90F-4F04-AC6E-3D19F3CC8239}" destId="{259CBF8F-1299-410C-B2EA-BD10001229A8}" srcOrd="2" destOrd="0" presId="urn:microsoft.com/office/officeart/2005/8/layout/hierarchy4"/>
    <dgm:cxn modelId="{8144C971-80F2-4DF1-9A38-F8AA09C6239B}" type="presParOf" srcId="{259CBF8F-1299-410C-B2EA-BD10001229A8}" destId="{F2574DF3-08DC-412C-AE5C-06109471AB95}" srcOrd="0" destOrd="0" presId="urn:microsoft.com/office/officeart/2005/8/layout/hierarchy4"/>
    <dgm:cxn modelId="{A21F12EE-9659-4759-B4F6-90E11F568047}" type="presParOf" srcId="{259CBF8F-1299-410C-B2EA-BD10001229A8}" destId="{21C3DB5F-8B1D-496D-A637-CBDCA9B9EB04}" srcOrd="1" destOrd="0" presId="urn:microsoft.com/office/officeart/2005/8/layout/hierarchy4"/>
    <dgm:cxn modelId="{AADC2F53-29A4-4E73-ABD0-51C994D0E164}" type="presParOf" srcId="{BE687722-EB11-41AA-8663-B6305499D699}" destId="{BEC3317A-CA64-47B5-A548-AB94597CCCBB}" srcOrd="1" destOrd="0" presId="urn:microsoft.com/office/officeart/2005/8/layout/hierarchy4"/>
    <dgm:cxn modelId="{9837C12C-299D-48F2-B87D-0EC26599EE5B}" type="presParOf" srcId="{BE687722-EB11-41AA-8663-B6305499D699}" destId="{299258FB-A27E-4995-8475-08D0C535CA94}" srcOrd="2" destOrd="0" presId="urn:microsoft.com/office/officeart/2005/8/layout/hierarchy4"/>
    <dgm:cxn modelId="{18C0159E-6CC2-49A3-9929-07C4F46CCB90}" type="presParOf" srcId="{299258FB-A27E-4995-8475-08D0C535CA94}" destId="{196F9891-E58F-427A-8D58-D3C29D28CC2A}" srcOrd="0" destOrd="0" presId="urn:microsoft.com/office/officeart/2005/8/layout/hierarchy4"/>
    <dgm:cxn modelId="{55D874E1-0512-4002-AF2B-950630A230E6}" type="presParOf" srcId="{299258FB-A27E-4995-8475-08D0C535CA94}" destId="{7F8E1773-1351-4A82-B3EE-9D8CE665FE09}" srcOrd="1" destOrd="0" presId="urn:microsoft.com/office/officeart/2005/8/layout/hierarchy4"/>
    <dgm:cxn modelId="{6CE1727F-893C-4F1A-8C1F-A7E3F02CE356}" type="presParOf" srcId="{299258FB-A27E-4995-8475-08D0C535CA94}" destId="{A630652C-7158-481B-8F24-EFE1740C04C9}" srcOrd="2" destOrd="0" presId="urn:microsoft.com/office/officeart/2005/8/layout/hierarchy4"/>
    <dgm:cxn modelId="{8FF9E225-4925-455D-882F-25D45C98132E}" type="presParOf" srcId="{A630652C-7158-481B-8F24-EFE1740C04C9}" destId="{09941DF2-1481-4970-81DB-7E0C38B65AEF}" srcOrd="0" destOrd="0" presId="urn:microsoft.com/office/officeart/2005/8/layout/hierarchy4"/>
    <dgm:cxn modelId="{D8180ABB-61C8-49AF-A1B0-379FC8022ED2}" type="presParOf" srcId="{09941DF2-1481-4970-81DB-7E0C38B65AEF}" destId="{696D1A2B-C3F6-4988-AD6A-E02D35FC5C01}" srcOrd="0" destOrd="0" presId="urn:microsoft.com/office/officeart/2005/8/layout/hierarchy4"/>
    <dgm:cxn modelId="{B877F309-CB8C-46C7-A151-12F90FB54E1B}" type="presParOf" srcId="{09941DF2-1481-4970-81DB-7E0C38B65AEF}" destId="{42954F3D-89D9-4E03-86FB-540A32E700FE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DFBFB5-7800-4327-A47B-A90A7C5C2FE8}">
      <dsp:nvSpPr>
        <dsp:cNvPr id="0" name=""/>
        <dsp:cNvSpPr/>
      </dsp:nvSpPr>
      <dsp:spPr>
        <a:xfrm>
          <a:off x="92128" y="864"/>
          <a:ext cx="2278145" cy="1208052"/>
        </a:xfrm>
        <a:prstGeom prst="rect">
          <a:avLst/>
        </a:prstGeom>
        <a:solidFill>
          <a:schemeClr val="accent5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latin typeface="Century Gothic (Основной текст)"/>
            </a:rPr>
            <a:t>Не следует с самого начала требовать от ребенка самостоятельности. Помогайте ему, поддерживая в нем уверенность, что все получится.</a:t>
          </a:r>
        </a:p>
      </dsp:txBody>
      <dsp:txXfrm>
        <a:off x="92128" y="864"/>
        <a:ext cx="2278145" cy="1208052"/>
      </dsp:txXfrm>
    </dsp:sp>
    <dsp:sp modelId="{1A167517-0956-43C6-90BB-BF63F42BAC46}">
      <dsp:nvSpPr>
        <dsp:cNvPr id="0" name=""/>
        <dsp:cNvSpPr/>
      </dsp:nvSpPr>
      <dsp:spPr>
        <a:xfrm>
          <a:off x="2571616" y="864"/>
          <a:ext cx="2013421" cy="1208052"/>
        </a:xfrm>
        <a:prstGeom prst="rect">
          <a:avLst/>
        </a:prstGeom>
        <a:solidFill>
          <a:schemeClr val="accent5">
            <a:shade val="50000"/>
            <a:hueOff val="101189"/>
            <a:satOff val="-2238"/>
            <a:lumOff val="1679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С самого начала нужно наладить душевный контакт с ребенком, только в этом случае родители могут быть в курсе всех его школьных проблем.</a:t>
          </a:r>
          <a:br>
            <a:rPr lang="ru-RU" sz="1000" b="1" kern="1200"/>
          </a:br>
          <a:endParaRPr lang="ru-RU" sz="1000" b="1" kern="1200"/>
        </a:p>
      </dsp:txBody>
      <dsp:txXfrm>
        <a:off x="2571616" y="864"/>
        <a:ext cx="2013421" cy="1208052"/>
      </dsp:txXfrm>
    </dsp:sp>
    <dsp:sp modelId="{2DC66CD9-7CE9-44D3-B4A2-117A20151608}">
      <dsp:nvSpPr>
        <dsp:cNvPr id="0" name=""/>
        <dsp:cNvSpPr/>
      </dsp:nvSpPr>
      <dsp:spPr>
        <a:xfrm>
          <a:off x="4786380" y="864"/>
          <a:ext cx="2230951" cy="1208052"/>
        </a:xfrm>
        <a:prstGeom prst="rect">
          <a:avLst/>
        </a:prstGeom>
        <a:solidFill>
          <a:schemeClr val="accent5">
            <a:shade val="50000"/>
            <a:hueOff val="202378"/>
            <a:satOff val="-4476"/>
            <a:lumOff val="335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Необходимо проявлять дружеский, но не жесткий контроль. Так у ребенка скорее выработается ответственность и организованность. Нужно быть в курсе того, что происходит с ребенком в школе.</a:t>
          </a:r>
        </a:p>
      </dsp:txBody>
      <dsp:txXfrm>
        <a:off x="4786380" y="864"/>
        <a:ext cx="2230951" cy="1208052"/>
      </dsp:txXfrm>
    </dsp:sp>
    <dsp:sp modelId="{0D55DF8A-051C-4665-92F9-919E8BD6DA2D}">
      <dsp:nvSpPr>
        <dsp:cNvPr id="0" name=""/>
        <dsp:cNvSpPr/>
      </dsp:nvSpPr>
      <dsp:spPr>
        <a:xfrm>
          <a:off x="1440637" y="1285564"/>
          <a:ext cx="2013421" cy="951075"/>
        </a:xfrm>
        <a:prstGeom prst="rect">
          <a:avLst/>
        </a:prstGeom>
        <a:solidFill>
          <a:schemeClr val="accent5">
            <a:shade val="50000"/>
            <a:hueOff val="202378"/>
            <a:satOff val="-4476"/>
            <a:lumOff val="335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Родителям следует помнить, что ребенка надо хвалить не за успехи, а за старательность.</a:t>
          </a:r>
        </a:p>
      </dsp:txBody>
      <dsp:txXfrm>
        <a:off x="1440637" y="1285564"/>
        <a:ext cx="2013421" cy="951075"/>
      </dsp:txXfrm>
    </dsp:sp>
    <dsp:sp modelId="{544A9DED-3DFF-43B5-AEB6-7BA7C2410A1F}">
      <dsp:nvSpPr>
        <dsp:cNvPr id="0" name=""/>
        <dsp:cNvSpPr/>
      </dsp:nvSpPr>
      <dsp:spPr>
        <a:xfrm>
          <a:off x="3696958" y="1303751"/>
          <a:ext cx="2013421" cy="900857"/>
        </a:xfrm>
        <a:prstGeom prst="rect">
          <a:avLst/>
        </a:prstGeom>
        <a:solidFill>
          <a:schemeClr val="accent5">
            <a:shade val="50000"/>
            <a:hueOff val="101189"/>
            <a:satOff val="-2238"/>
            <a:lumOff val="1679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Ни в коем случае нельзя сердиться, ругать за лень, даже за небрежность.</a:t>
          </a:r>
        </a:p>
      </dsp:txBody>
      <dsp:txXfrm>
        <a:off x="3696958" y="1303751"/>
        <a:ext cx="2013421" cy="90085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C3265C-C759-48AB-AA96-D02BE3716706}">
      <dsp:nvSpPr>
        <dsp:cNvPr id="0" name=""/>
        <dsp:cNvSpPr/>
      </dsp:nvSpPr>
      <dsp:spPr>
        <a:xfrm rot="5400000">
          <a:off x="-117560" y="170544"/>
          <a:ext cx="783737" cy="548616"/>
        </a:xfrm>
        <a:prstGeom prst="chevron">
          <a:avLst/>
        </a:prstGeom>
        <a:solidFill>
          <a:schemeClr val="accent5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 </a:t>
          </a:r>
        </a:p>
      </dsp:txBody>
      <dsp:txXfrm rot="-5400000">
        <a:off x="1" y="327291"/>
        <a:ext cx="548616" cy="235121"/>
      </dsp:txXfrm>
    </dsp:sp>
    <dsp:sp modelId="{7FA56A02-14EB-44B8-B1CD-92EF2D53C879}">
      <dsp:nvSpPr>
        <dsp:cNvPr id="0" name=""/>
        <dsp:cNvSpPr/>
      </dsp:nvSpPr>
      <dsp:spPr>
        <a:xfrm rot="5400000">
          <a:off x="3371801" y="-2819053"/>
          <a:ext cx="607132" cy="625350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3810" rIns="3810" bIns="3810" numCol="1" spcCol="1270" anchor="ctr" anchorCtr="0">
          <a:noAutofit/>
        </a:bodyPr>
        <a:lstStyle/>
        <a:p>
          <a:pPr marL="57150" lvl="1" indent="-57150" algn="ctr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6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/>
            <a:t>Важно обеспечить ребенку спокойную, доброжелательную обстановку, приложить все усилия, чтобы он постоянно чувствовал помощь и поддержку со стороны родителей.</a:t>
          </a:r>
          <a:br>
            <a:rPr lang="ru-RU" sz="600" kern="1200"/>
          </a:br>
          <a:endParaRPr lang="ru-RU" sz="600" kern="1200"/>
        </a:p>
      </dsp:txBody>
      <dsp:txXfrm rot="-5400000">
        <a:off x="548616" y="33770"/>
        <a:ext cx="6223865" cy="547856"/>
      </dsp:txXfrm>
    </dsp:sp>
    <dsp:sp modelId="{3D213D2C-D8A2-4504-9CE6-76FCED31957D}">
      <dsp:nvSpPr>
        <dsp:cNvPr id="0" name=""/>
        <dsp:cNvSpPr/>
      </dsp:nvSpPr>
      <dsp:spPr>
        <a:xfrm rot="5400000">
          <a:off x="-117560" y="871019"/>
          <a:ext cx="783737" cy="548616"/>
        </a:xfrm>
        <a:prstGeom prst="chevron">
          <a:avLst/>
        </a:prstGeom>
        <a:solidFill>
          <a:schemeClr val="accent5">
            <a:shade val="80000"/>
            <a:hueOff val="102610"/>
            <a:satOff val="-1119"/>
            <a:lumOff val="12789"/>
            <a:alphaOff val="0"/>
          </a:schemeClr>
        </a:solidFill>
        <a:ln w="25400" cap="flat" cmpd="sng" algn="ctr">
          <a:solidFill>
            <a:schemeClr val="accent5">
              <a:shade val="80000"/>
              <a:hueOff val="102610"/>
              <a:satOff val="-1119"/>
              <a:lumOff val="127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 </a:t>
          </a:r>
        </a:p>
      </dsp:txBody>
      <dsp:txXfrm rot="-5400000">
        <a:off x="1" y="1027766"/>
        <a:ext cx="548616" cy="235121"/>
      </dsp:txXfrm>
    </dsp:sp>
    <dsp:sp modelId="{4405BFBB-F52A-4E5E-9722-F6AF78999E57}">
      <dsp:nvSpPr>
        <dsp:cNvPr id="0" name=""/>
        <dsp:cNvSpPr/>
      </dsp:nvSpPr>
      <dsp:spPr>
        <a:xfrm rot="5400000">
          <a:off x="3339330" y="-2118578"/>
          <a:ext cx="672074" cy="625350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102610"/>
              <a:satOff val="-1119"/>
              <a:lumOff val="1278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175" rIns="3175" bIns="3175" numCol="1" spcCol="1270" anchor="ctr" anchorCtr="0">
          <a:noAutofit/>
        </a:bodyPr>
        <a:lstStyle/>
        <a:p>
          <a:pPr marL="57150" lvl="1" indent="-57150" algn="ctr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5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/>
            <a:t>Следует напомнить ребенку, чтобы он не боялся лишний раз спросить учителя, не скрывать, что у него есть непонятые вопросы, параграфы, темы. Очень важно научить ребенка чувствовать и проявлять уважение к учителю (как к взрослому человеку).</a:t>
          </a:r>
          <a:br>
            <a:rPr lang="ru-RU" sz="500" kern="1200"/>
          </a:br>
          <a:endParaRPr lang="ru-RU" sz="500" kern="1200"/>
        </a:p>
      </dsp:txBody>
      <dsp:txXfrm rot="-5400000">
        <a:off x="548616" y="704944"/>
        <a:ext cx="6220695" cy="606458"/>
      </dsp:txXfrm>
    </dsp:sp>
    <dsp:sp modelId="{04251E0A-594B-4467-8BCA-4DD9821521C8}">
      <dsp:nvSpPr>
        <dsp:cNvPr id="0" name=""/>
        <dsp:cNvSpPr/>
      </dsp:nvSpPr>
      <dsp:spPr>
        <a:xfrm rot="5400000">
          <a:off x="-117560" y="1497928"/>
          <a:ext cx="783737" cy="548616"/>
        </a:xfrm>
        <a:prstGeom prst="chevron">
          <a:avLst/>
        </a:prstGeom>
        <a:solidFill>
          <a:schemeClr val="accent5">
            <a:shade val="80000"/>
            <a:hueOff val="205221"/>
            <a:satOff val="-2238"/>
            <a:lumOff val="25579"/>
            <a:alphaOff val="0"/>
          </a:schemeClr>
        </a:solidFill>
        <a:ln w="25400" cap="flat" cmpd="sng" algn="ctr">
          <a:solidFill>
            <a:schemeClr val="accent5">
              <a:shade val="80000"/>
              <a:hueOff val="205221"/>
              <a:satOff val="-2238"/>
              <a:lumOff val="255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 </a:t>
          </a:r>
        </a:p>
      </dsp:txBody>
      <dsp:txXfrm rot="-5400000">
        <a:off x="1" y="1654675"/>
        <a:ext cx="548616" cy="235121"/>
      </dsp:txXfrm>
    </dsp:sp>
    <dsp:sp modelId="{1AAFD43E-B953-4817-9D15-2D99BC6E3E5F}">
      <dsp:nvSpPr>
        <dsp:cNvPr id="0" name=""/>
        <dsp:cNvSpPr/>
      </dsp:nvSpPr>
      <dsp:spPr>
        <a:xfrm rot="5400000">
          <a:off x="3412897" y="-1463538"/>
          <a:ext cx="524941" cy="625350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80000"/>
              <a:hueOff val="205221"/>
              <a:satOff val="-2238"/>
              <a:lumOff val="2557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50" kern="1200"/>
            <a:t>Составить режим дня и стараться его соблюдать.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50" kern="1200"/>
            <a:t>Составить расписание с указанием требований учителей. </a:t>
          </a:r>
          <a:br>
            <a:rPr lang="ru-RU" sz="1200" kern="1200"/>
          </a:br>
          <a:endParaRPr lang="ru-RU" sz="1200" kern="1200"/>
        </a:p>
      </dsp:txBody>
      <dsp:txXfrm rot="-5400000">
        <a:off x="548616" y="1426369"/>
        <a:ext cx="6227877" cy="47368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84AB5D-7A87-4229-9E14-0FE965CD7236}">
      <dsp:nvSpPr>
        <dsp:cNvPr id="0" name=""/>
        <dsp:cNvSpPr/>
      </dsp:nvSpPr>
      <dsp:spPr>
        <a:xfrm>
          <a:off x="4789" y="2302"/>
          <a:ext cx="7083371" cy="999584"/>
        </a:xfrm>
        <a:prstGeom prst="roundRect">
          <a:avLst>
            <a:gd name="adj" fmla="val 10000"/>
          </a:avLst>
        </a:prstGeom>
        <a:solidFill>
          <a:schemeClr val="accent5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Необходимо создать условия, облегчающие учебу подростка:</a:t>
          </a:r>
          <a:br>
            <a:rPr lang="ru-RU" sz="1000" b="1" kern="1200"/>
          </a:b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бытовые: </a:t>
          </a:r>
          <a:r>
            <a:rPr lang="ru-RU" sz="1000" b="1" kern="1200"/>
            <a:t>хорошее питание, полноценный сон, уютное и удобное место для занятий и т. п.;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эмоциональные: </a:t>
          </a:r>
          <a:r>
            <a:rPr lang="ru-RU" sz="1000" b="1" kern="1200"/>
            <a:t>проявлять веру в возможности ребенка, не терять надежду на успех, высказывать любовь и терпение в ожидании успеха, не оскорбляя его в случае неудачи и т. п.;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культурные: </a:t>
          </a:r>
          <a:r>
            <a:rPr lang="ru-RU" sz="1000" b="1" kern="1200"/>
            <a:t>обеспечение ребенка справочниками, словарями, пособиями, атласами, книгами по школьной программе.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34066" y="31579"/>
        <a:ext cx="7024817" cy="941030"/>
      </dsp:txXfrm>
    </dsp:sp>
    <dsp:sp modelId="{C38DA290-FDD6-4328-AB8E-D2453B441101}">
      <dsp:nvSpPr>
        <dsp:cNvPr id="0" name=""/>
        <dsp:cNvSpPr/>
      </dsp:nvSpPr>
      <dsp:spPr>
        <a:xfrm>
          <a:off x="62249" y="1044357"/>
          <a:ext cx="4187767" cy="503185"/>
        </a:xfrm>
        <a:prstGeom prst="roundRect">
          <a:avLst>
            <a:gd name="adj" fmla="val 10000"/>
          </a:avLst>
        </a:prstGeom>
        <a:solidFill>
          <a:schemeClr val="accent5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Следует регулярно </a:t>
          </a: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знакомиться с расписанием</a:t>
          </a:r>
          <a:r>
            <a:rPr lang="ru-RU" sz="1000" b="1" kern="1200"/>
            <a:t> уроков, факультативов, кружков, дополнительных занятий для контроля и для оказания возможной помощи.</a:t>
          </a:r>
        </a:p>
      </dsp:txBody>
      <dsp:txXfrm>
        <a:off x="76987" y="1059095"/>
        <a:ext cx="4158291" cy="473709"/>
      </dsp:txXfrm>
    </dsp:sp>
    <dsp:sp modelId="{4751A2AD-2FAC-4817-84FD-98ED24E77221}">
      <dsp:nvSpPr>
        <dsp:cNvPr id="0" name=""/>
        <dsp:cNvSpPr/>
      </dsp:nvSpPr>
      <dsp:spPr>
        <a:xfrm>
          <a:off x="44759" y="1604417"/>
          <a:ext cx="2008280" cy="777473"/>
        </a:xfrm>
        <a:prstGeom prst="roundRect">
          <a:avLst>
            <a:gd name="adj" fmla="val 10000"/>
          </a:avLst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Нужно думать о будущем и объяснять детям, </a:t>
          </a: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где и когда можно будет воспользоваться знаниями</a:t>
          </a:r>
        </a:p>
      </dsp:txBody>
      <dsp:txXfrm>
        <a:off x="67530" y="1627188"/>
        <a:ext cx="1962738" cy="731931"/>
      </dsp:txXfrm>
    </dsp:sp>
    <dsp:sp modelId="{F2574DF3-08DC-412C-AE5C-06109471AB95}">
      <dsp:nvSpPr>
        <dsp:cNvPr id="0" name=""/>
        <dsp:cNvSpPr/>
      </dsp:nvSpPr>
      <dsp:spPr>
        <a:xfrm>
          <a:off x="2137809" y="1591103"/>
          <a:ext cx="2095138" cy="794563"/>
        </a:xfrm>
        <a:prstGeom prst="roundRect">
          <a:avLst>
            <a:gd name="adj" fmla="val 10000"/>
          </a:avLst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Не стоит оставлять без внимания </a:t>
          </a: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свободное время ребенка</a:t>
          </a:r>
        </a:p>
      </dsp:txBody>
      <dsp:txXfrm>
        <a:off x="2161081" y="1614375"/>
        <a:ext cx="2048594" cy="748019"/>
      </dsp:txXfrm>
    </dsp:sp>
    <dsp:sp modelId="{196F9891-E58F-427A-8D58-D3C29D28CC2A}">
      <dsp:nvSpPr>
        <dsp:cNvPr id="0" name=""/>
        <dsp:cNvSpPr/>
      </dsp:nvSpPr>
      <dsp:spPr>
        <a:xfrm>
          <a:off x="4295202" y="1050851"/>
          <a:ext cx="2713080" cy="471297"/>
        </a:xfrm>
        <a:prstGeom prst="roundRect">
          <a:avLst>
            <a:gd name="adj" fmla="val 10000"/>
          </a:avLst>
        </a:prstGeom>
        <a:solidFill>
          <a:schemeClr val="accent5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Совместный просмотр </a:t>
          </a:r>
          <a:r>
            <a:rPr lang="ru-RU" sz="1000" b="1" kern="1200"/>
            <a:t>учебно-познавательных программ по ТВ, обсуждение увиденного и т. п.</a:t>
          </a:r>
        </a:p>
      </dsp:txBody>
      <dsp:txXfrm>
        <a:off x="4309006" y="1064655"/>
        <a:ext cx="2685472" cy="443689"/>
      </dsp:txXfrm>
    </dsp:sp>
    <dsp:sp modelId="{696D1A2B-C3F6-4988-AD6A-E02D35FC5C01}">
      <dsp:nvSpPr>
        <dsp:cNvPr id="0" name=""/>
        <dsp:cNvSpPr/>
      </dsp:nvSpPr>
      <dsp:spPr>
        <a:xfrm>
          <a:off x="4485968" y="1610167"/>
          <a:ext cx="2503904" cy="785327"/>
        </a:xfrm>
        <a:prstGeom prst="roundRect">
          <a:avLst>
            <a:gd name="adj" fmla="val 10000"/>
          </a:avLst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Стоит дать почувствовать школьнику, что родители </a:t>
          </a: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любят его независимо от успеваемости</a:t>
          </a:r>
          <a:r>
            <a:rPr lang="ru-RU" sz="1000" b="1" kern="1200"/>
            <a:t>, замечают активность даже по отдельным предметам</a:t>
          </a:r>
        </a:p>
      </dsp:txBody>
      <dsp:txXfrm>
        <a:off x="4508969" y="1633168"/>
        <a:ext cx="2457902" cy="7393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6E1F6-5D0B-4FF3-A2AE-3FC8E6BB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Планировщик ярмарки знаний</Template>
  <TotalTime>10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Savelii</cp:lastModifiedBy>
  <cp:revision>7</cp:revision>
  <dcterms:created xsi:type="dcterms:W3CDTF">2024-09-13T11:10:00Z</dcterms:created>
  <dcterms:modified xsi:type="dcterms:W3CDTF">2025-05-22T13:15:00Z</dcterms:modified>
</cp:coreProperties>
</file>